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1D53E" w14:textId="7E8D4E76" w:rsidR="006D75E7" w:rsidRPr="00E97285" w:rsidRDefault="006D75E7" w:rsidP="006D75E7">
      <w:pPr>
        <w:rPr>
          <w:rFonts w:ascii="Arial" w:hAnsi="Arial" w:cs="Arial"/>
          <w:b/>
          <w:sz w:val="36"/>
          <w:szCs w:val="36"/>
        </w:rPr>
      </w:pPr>
      <w:r w:rsidRPr="006D75E7">
        <w:rPr>
          <w:b/>
          <w:bCs/>
          <w:color w:val="8CC43D"/>
          <w:sz w:val="40"/>
          <w:szCs w:val="40"/>
        </w:rPr>
        <w:t>Journal de projet –</w:t>
      </w:r>
      <w:r>
        <w:rPr>
          <w:b/>
          <w:bCs/>
          <w:color w:val="8CC43D"/>
          <w:sz w:val="40"/>
          <w:szCs w:val="40"/>
        </w:rPr>
        <w:t xml:space="preserve"> eCO</w:t>
      </w:r>
      <w:r w:rsidRPr="006D75E7">
        <w:rPr>
          <w:b/>
          <w:bCs/>
          <w:color w:val="8CC43D"/>
          <w:sz w:val="40"/>
          <w:szCs w:val="40"/>
          <w:vertAlign w:val="subscript"/>
        </w:rPr>
        <w:t>2</w:t>
      </w:r>
      <w:r>
        <w:rPr>
          <w:b/>
          <w:bCs/>
          <w:color w:val="8CC43D"/>
          <w:sz w:val="40"/>
          <w:szCs w:val="40"/>
        </w:rPr>
        <w:t>profil</w:t>
      </w:r>
    </w:p>
    <w:p w14:paraId="21646E08" w14:textId="49B549E4" w:rsidR="006D75E7" w:rsidRPr="00E97285" w:rsidRDefault="006D75E7" w:rsidP="006D75E7"/>
    <w:p w14:paraId="6CCCD809" w14:textId="2ABC13CA" w:rsidR="00263CF8" w:rsidRDefault="00263CF8" w:rsidP="006D75E7">
      <w:pPr>
        <w:rPr>
          <w:i/>
          <w:color w:val="A6A6A6" w:themeColor="background1" w:themeShade="A6"/>
        </w:rPr>
      </w:pPr>
    </w:p>
    <w:p w14:paraId="5E497E30" w14:textId="12C27A16" w:rsidR="00263CF8" w:rsidRDefault="00DE2281" w:rsidP="006D75E7">
      <w:pPr>
        <w:rPr>
          <w:i/>
          <w:color w:val="A6A6A6" w:themeColor="background1" w:themeShade="A6"/>
        </w:rPr>
      </w:pPr>
      <w:r w:rsidRPr="00E97285">
        <w:rPr>
          <w:rFonts w:cs="Arial"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2A81C" wp14:editId="48E761BC">
                <wp:simplePos x="0" y="0"/>
                <wp:positionH relativeFrom="column">
                  <wp:posOffset>1592588</wp:posOffset>
                </wp:positionH>
                <wp:positionV relativeFrom="paragraph">
                  <wp:posOffset>115298</wp:posOffset>
                </wp:positionV>
                <wp:extent cx="2232025" cy="626110"/>
                <wp:effectExtent l="50800" t="190500" r="53975" b="2019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3017">
                          <a:off x="0" y="0"/>
                          <a:ext cx="2232025" cy="626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B6A5" w14:textId="77777777" w:rsidR="006D75E7" w:rsidRPr="00E97285" w:rsidRDefault="006D75E7" w:rsidP="006D75E7">
                            <w:pPr>
                              <w:rPr>
                                <w:lang w:val="fr-CH"/>
                              </w:rPr>
                            </w:pPr>
                            <w:r w:rsidRPr="00E97285">
                              <w:t>Instruction: Pour le rapport définitif, veuillez supprimer cette page et la suivante</w:t>
                            </w:r>
                            <w:r w:rsidRPr="00E97285">
                              <w:rPr>
                                <w:lang w:val="fr-CH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2A81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5.4pt;margin-top:9.1pt;width:175.75pt;height:49.3pt;rotation:-66298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" fillcolor="#8eaadb [1940]" stroked="f">
                <v:textbox style="mso-fit-shape-to-text:t">
                  <w:txbxContent>
                    <w:p w14:paraId="2559B6A5" w14:textId="77777777" w:rsidR="006D75E7" w:rsidRPr="00E97285" w:rsidRDefault="006D75E7" w:rsidP="006D75E7">
                      <w:pPr>
                        <w:rPr>
                          <w:lang w:val="fr-CH"/>
                        </w:rPr>
                      </w:pPr>
                      <w:r w:rsidRPr="00E97285">
                        <w:t>Instruction: Pour le rapport définitif, veuillez supprimer cette page et la suivante</w:t>
                      </w:r>
                      <w:r w:rsidRPr="00E97285">
                        <w:rPr>
                          <w:lang w:val="fr-CH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A89D6A0" w14:textId="712AD1E0" w:rsidR="00263CF8" w:rsidRDefault="00263CF8" w:rsidP="006D75E7">
      <w:pPr>
        <w:rPr>
          <w:i/>
          <w:color w:val="A6A6A6" w:themeColor="background1" w:themeShade="A6"/>
        </w:rPr>
      </w:pPr>
    </w:p>
    <w:p w14:paraId="4FA5FEB9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6D755EFF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11AA5AC2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313AB3EE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35CAE5F8" w14:textId="77777777" w:rsidR="00263CF8" w:rsidRDefault="00263CF8" w:rsidP="006D75E7">
      <w:pPr>
        <w:rPr>
          <w:i/>
          <w:color w:val="A6A6A6" w:themeColor="background1" w:themeShade="A6"/>
        </w:rPr>
      </w:pPr>
    </w:p>
    <w:p w14:paraId="24DDF5C9" w14:textId="31F3C43D" w:rsidR="006D75E7" w:rsidRPr="00BC1C0C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 xml:space="preserve">Ce journal de projet vous accompagne de l'idée à la mise en œuvre </w:t>
      </w:r>
      <w:r w:rsidR="00740293" w:rsidRPr="00BC1C0C">
        <w:rPr>
          <w:i/>
          <w:color w:val="000000" w:themeColor="text1"/>
        </w:rPr>
        <w:t xml:space="preserve">de votre </w:t>
      </w:r>
      <w:r w:rsidR="0041121F" w:rsidRPr="00BC1C0C">
        <w:rPr>
          <w:i/>
          <w:color w:val="000000" w:themeColor="text1"/>
        </w:rPr>
        <w:t>projet.</w:t>
      </w:r>
      <w:r w:rsidR="0041121F">
        <w:rPr>
          <w:i/>
          <w:color w:val="000000" w:themeColor="text1"/>
        </w:rPr>
        <w:t xml:space="preserve"> Utilisez-le comme fil rouge du projet et concevez votre projet selon votre propre imagination.</w:t>
      </w:r>
    </w:p>
    <w:p w14:paraId="722AE16E" w14:textId="3155E034" w:rsidR="006D75E7" w:rsidRPr="00BC1C0C" w:rsidRDefault="006D75E7" w:rsidP="00BC1C0C">
      <w:pPr>
        <w:rPr>
          <w:i/>
          <w:color w:val="000000" w:themeColor="text1"/>
        </w:rPr>
      </w:pPr>
    </w:p>
    <w:p w14:paraId="7F302B4D" w14:textId="36FA621E" w:rsidR="007025E1" w:rsidRDefault="007025E1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 xml:space="preserve">Le journal est composé de deux parties : un </w:t>
      </w:r>
      <w:r w:rsidR="00610FD7">
        <w:rPr>
          <w:b/>
          <w:bCs/>
          <w:i/>
          <w:color w:val="000000" w:themeColor="text1"/>
          <w:u w:val="single"/>
        </w:rPr>
        <w:t>modèle pour le rendu attendu</w:t>
      </w:r>
      <w:r w:rsidRPr="00BC1C0C">
        <w:rPr>
          <w:i/>
          <w:color w:val="000000" w:themeColor="text1"/>
        </w:rPr>
        <w:t xml:space="preserve"> et </w:t>
      </w:r>
      <w:r w:rsidR="00610FD7">
        <w:rPr>
          <w:i/>
          <w:color w:val="000000" w:themeColor="text1"/>
        </w:rPr>
        <w:t>des</w:t>
      </w:r>
      <w:r w:rsidRPr="00BC1C0C">
        <w:rPr>
          <w:i/>
          <w:color w:val="000000" w:themeColor="text1"/>
        </w:rPr>
        <w:t xml:space="preserve"> </w:t>
      </w:r>
      <w:r w:rsidR="00610FD7">
        <w:rPr>
          <w:b/>
          <w:bCs/>
          <w:i/>
          <w:color w:val="000000" w:themeColor="text1"/>
          <w:u w:val="single"/>
        </w:rPr>
        <w:t>outils d’aide à la réalisation du projet</w:t>
      </w:r>
      <w:r w:rsidRPr="00BC1C0C">
        <w:rPr>
          <w:i/>
          <w:color w:val="000000" w:themeColor="text1"/>
        </w:rPr>
        <w:t xml:space="preserve">. </w:t>
      </w:r>
      <w:r w:rsidR="00610FD7">
        <w:rPr>
          <w:b/>
          <w:bCs/>
          <w:i/>
          <w:color w:val="000000" w:themeColor="text1"/>
        </w:rPr>
        <w:t>Le modèle</w:t>
      </w:r>
      <w:r w:rsidRPr="00BC1C0C">
        <w:rPr>
          <w:b/>
          <w:bCs/>
          <w:i/>
          <w:color w:val="000000" w:themeColor="text1"/>
        </w:rPr>
        <w:t xml:space="preserve"> (p. 3 à </w:t>
      </w:r>
      <w:r w:rsidR="009F26A3">
        <w:rPr>
          <w:b/>
          <w:bCs/>
          <w:i/>
          <w:color w:val="000000" w:themeColor="text1"/>
        </w:rPr>
        <w:t>4</w:t>
      </w:r>
      <w:r w:rsidRPr="00BC1C0C">
        <w:rPr>
          <w:b/>
          <w:bCs/>
          <w:i/>
          <w:color w:val="000000" w:themeColor="text1"/>
        </w:rPr>
        <w:t>) doit être rempl</w:t>
      </w:r>
      <w:r w:rsidR="00610FD7">
        <w:rPr>
          <w:b/>
          <w:bCs/>
          <w:i/>
          <w:color w:val="000000" w:themeColor="text1"/>
        </w:rPr>
        <w:t>i</w:t>
      </w:r>
      <w:r w:rsidRPr="00BC1C0C">
        <w:rPr>
          <w:b/>
          <w:bCs/>
          <w:i/>
          <w:color w:val="000000" w:themeColor="text1"/>
        </w:rPr>
        <w:t xml:space="preserve"> pour </w:t>
      </w:r>
      <w:r w:rsidR="00610FD7">
        <w:rPr>
          <w:b/>
          <w:bCs/>
          <w:i/>
          <w:color w:val="000000" w:themeColor="text1"/>
        </w:rPr>
        <w:t xml:space="preserve">que le projet soit </w:t>
      </w:r>
      <w:r w:rsidRPr="00BC1C0C">
        <w:rPr>
          <w:b/>
          <w:bCs/>
          <w:i/>
          <w:color w:val="000000" w:themeColor="text1"/>
        </w:rPr>
        <w:t>éligible au concours</w:t>
      </w:r>
      <w:r w:rsidRPr="00BC1C0C">
        <w:rPr>
          <w:i/>
          <w:color w:val="000000" w:themeColor="text1"/>
        </w:rPr>
        <w:t xml:space="preserve">. </w:t>
      </w:r>
      <w:r w:rsidR="00610FD7">
        <w:rPr>
          <w:i/>
          <w:color w:val="000000" w:themeColor="text1"/>
        </w:rPr>
        <w:t xml:space="preserve">Les outils d’aide </w:t>
      </w:r>
      <w:r w:rsidRPr="00BC1C0C">
        <w:rPr>
          <w:i/>
          <w:color w:val="000000" w:themeColor="text1"/>
        </w:rPr>
        <w:t xml:space="preserve">(p. </w:t>
      </w:r>
      <w:r w:rsidR="009F26A3">
        <w:rPr>
          <w:i/>
          <w:color w:val="000000" w:themeColor="text1"/>
        </w:rPr>
        <w:t>5</w:t>
      </w:r>
      <w:r w:rsidR="00DE2281">
        <w:rPr>
          <w:i/>
          <w:color w:val="000000" w:themeColor="text1"/>
        </w:rPr>
        <w:t xml:space="preserve"> à</w:t>
      </w:r>
      <w:r w:rsidRPr="00BC1C0C">
        <w:rPr>
          <w:i/>
          <w:color w:val="000000" w:themeColor="text1"/>
        </w:rPr>
        <w:t xml:space="preserve"> </w:t>
      </w:r>
      <w:r w:rsidR="008B32DA">
        <w:rPr>
          <w:i/>
          <w:color w:val="000000" w:themeColor="text1"/>
        </w:rPr>
        <w:t>8</w:t>
      </w:r>
      <w:r w:rsidRPr="00BC1C0C">
        <w:rPr>
          <w:i/>
          <w:color w:val="000000" w:themeColor="text1"/>
        </w:rPr>
        <w:t xml:space="preserve">) </w:t>
      </w:r>
      <w:r w:rsidR="00610FD7">
        <w:rPr>
          <w:i/>
          <w:color w:val="000000" w:themeColor="text1"/>
        </w:rPr>
        <w:t>sont</w:t>
      </w:r>
      <w:r w:rsidRPr="00BC1C0C">
        <w:rPr>
          <w:i/>
          <w:color w:val="000000" w:themeColor="text1"/>
        </w:rPr>
        <w:t xml:space="preserve"> </w:t>
      </w:r>
      <w:r w:rsidR="00BC1C0C" w:rsidRPr="00BC1C0C">
        <w:rPr>
          <w:i/>
          <w:color w:val="000000" w:themeColor="text1"/>
        </w:rPr>
        <w:t>quant</w:t>
      </w:r>
      <w:r w:rsidRPr="00BC1C0C">
        <w:rPr>
          <w:i/>
          <w:color w:val="000000" w:themeColor="text1"/>
        </w:rPr>
        <w:t xml:space="preserve"> à </w:t>
      </w:r>
      <w:r w:rsidR="00610FD7">
        <w:rPr>
          <w:i/>
          <w:color w:val="000000" w:themeColor="text1"/>
        </w:rPr>
        <w:t>eux</w:t>
      </w:r>
      <w:r w:rsidRPr="00BC1C0C">
        <w:rPr>
          <w:i/>
          <w:color w:val="000000" w:themeColor="text1"/>
        </w:rPr>
        <w:t xml:space="preserve"> utile</w:t>
      </w:r>
      <w:r w:rsidR="00610FD7">
        <w:rPr>
          <w:i/>
          <w:color w:val="000000" w:themeColor="text1"/>
        </w:rPr>
        <w:t>s</w:t>
      </w:r>
      <w:r w:rsidRPr="00BC1C0C">
        <w:rPr>
          <w:i/>
          <w:color w:val="000000" w:themeColor="text1"/>
        </w:rPr>
        <w:t xml:space="preserve"> </w:t>
      </w:r>
      <w:r w:rsidR="00BC1C0C" w:rsidRPr="00BC1C0C">
        <w:rPr>
          <w:i/>
          <w:color w:val="000000" w:themeColor="text1"/>
        </w:rPr>
        <w:t xml:space="preserve">dans </w:t>
      </w:r>
      <w:r w:rsidR="00610FD7">
        <w:rPr>
          <w:i/>
          <w:color w:val="000000" w:themeColor="text1"/>
        </w:rPr>
        <w:t>le développement</w:t>
      </w:r>
      <w:r w:rsidR="00BC1C0C" w:rsidRPr="00BC1C0C">
        <w:rPr>
          <w:i/>
          <w:color w:val="000000" w:themeColor="text1"/>
        </w:rPr>
        <w:t xml:space="preserve"> du projet et peu</w:t>
      </w:r>
      <w:r w:rsidR="00610FD7">
        <w:rPr>
          <w:i/>
          <w:color w:val="000000" w:themeColor="text1"/>
        </w:rPr>
        <w:t>vent</w:t>
      </w:r>
      <w:r w:rsidR="00BC1C0C" w:rsidRPr="00BC1C0C">
        <w:rPr>
          <w:i/>
          <w:color w:val="000000" w:themeColor="text1"/>
        </w:rPr>
        <w:t xml:space="preserve"> être considéré</w:t>
      </w:r>
      <w:r w:rsidR="00610FD7">
        <w:rPr>
          <w:i/>
          <w:color w:val="000000" w:themeColor="text1"/>
        </w:rPr>
        <w:t>s</w:t>
      </w:r>
      <w:r w:rsidR="00BC1C0C" w:rsidRPr="00BC1C0C">
        <w:rPr>
          <w:i/>
          <w:color w:val="000000" w:themeColor="text1"/>
        </w:rPr>
        <w:t xml:space="preserve"> comme </w:t>
      </w:r>
      <w:r w:rsidR="000202EE">
        <w:rPr>
          <w:i/>
          <w:color w:val="000000" w:themeColor="text1"/>
        </w:rPr>
        <w:t>un accompagnement dans</w:t>
      </w:r>
      <w:r w:rsidR="00BC1C0C" w:rsidRPr="00BC1C0C">
        <w:rPr>
          <w:i/>
          <w:color w:val="000000" w:themeColor="text1"/>
        </w:rPr>
        <w:t xml:space="preserve"> </w:t>
      </w:r>
      <w:r w:rsidR="00610FD7">
        <w:rPr>
          <w:i/>
          <w:color w:val="000000" w:themeColor="text1"/>
        </w:rPr>
        <w:t>son élaboration</w:t>
      </w:r>
      <w:r w:rsidR="00DE2281">
        <w:rPr>
          <w:i/>
          <w:color w:val="000000" w:themeColor="text1"/>
        </w:rPr>
        <w:t>.</w:t>
      </w:r>
    </w:p>
    <w:p w14:paraId="20F8FA85" w14:textId="4686EDBA" w:rsidR="00DE2281" w:rsidRPr="00DE2281" w:rsidRDefault="009F26A3" w:rsidP="00BC1C0C">
      <w:pPr>
        <w:rPr>
          <w:b/>
          <w:bCs/>
          <w:i/>
          <w:color w:val="000000" w:themeColor="text1"/>
        </w:rPr>
      </w:pPr>
      <w:r>
        <w:rPr>
          <w:b/>
          <w:bCs/>
          <w:i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085A3" wp14:editId="199A8742">
                <wp:simplePos x="0" y="0"/>
                <wp:positionH relativeFrom="column">
                  <wp:posOffset>-95250</wp:posOffset>
                </wp:positionH>
                <wp:positionV relativeFrom="paragraph">
                  <wp:posOffset>116803</wp:posOffset>
                </wp:positionV>
                <wp:extent cx="5675811" cy="1025434"/>
                <wp:effectExtent l="0" t="0" r="13970" b="16510"/>
                <wp:wrapNone/>
                <wp:docPr id="20952207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811" cy="10254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CC5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21D5A" id="Rectangle 2" o:spid="_x0000_s1026" style="position:absolute;margin-left:-7.5pt;margin-top:9.2pt;width:446.9pt;height:8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" filled="f" strokecolor="#8cc53c" strokeweight="1pt"/>
            </w:pict>
          </mc:Fallback>
        </mc:AlternateContent>
      </w:r>
    </w:p>
    <w:p w14:paraId="092AB6B7" w14:textId="418002F2" w:rsidR="00DE2281" w:rsidRPr="00DE2281" w:rsidRDefault="00DE2281" w:rsidP="00BC1C0C">
      <w:pPr>
        <w:rPr>
          <w:b/>
          <w:bCs/>
          <w:i/>
          <w:color w:val="000000" w:themeColor="text1"/>
        </w:rPr>
      </w:pPr>
      <w:r w:rsidRPr="00DE2281">
        <w:rPr>
          <w:b/>
          <w:bCs/>
          <w:i/>
          <w:color w:val="000000" w:themeColor="text1"/>
        </w:rPr>
        <w:t>Vous participez d’office au concours dès lors que :</w:t>
      </w:r>
    </w:p>
    <w:p w14:paraId="58776FF8" w14:textId="60B0DA6B" w:rsidR="00DE2281" w:rsidRPr="00DE2281" w:rsidRDefault="00DE2281" w:rsidP="00DE2281">
      <w:pPr>
        <w:pStyle w:val="Paragraphedeliste"/>
        <w:numPr>
          <w:ilvl w:val="0"/>
          <w:numId w:val="24"/>
        </w:numPr>
        <w:rPr>
          <w:rFonts w:ascii="Avenir Next Condensed" w:hAnsi="Avenir Next Condensed"/>
          <w:b/>
          <w:bCs/>
          <w:i/>
          <w:color w:val="000000" w:themeColor="text1"/>
          <w:sz w:val="24"/>
        </w:rPr>
      </w:pP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Vous avez concrétisé un projet de protection du climat ou êtes en phase de l’avoir fait</w:t>
      </w:r>
    </w:p>
    <w:p w14:paraId="3D596310" w14:textId="049103A2" w:rsidR="00DE2281" w:rsidRPr="00DE2281" w:rsidRDefault="00DE2281" w:rsidP="00DE2281">
      <w:pPr>
        <w:pStyle w:val="Paragraphedeliste"/>
        <w:numPr>
          <w:ilvl w:val="0"/>
          <w:numId w:val="24"/>
        </w:numPr>
        <w:rPr>
          <w:rFonts w:ascii="Avenir Next Condensed" w:hAnsi="Avenir Next Condensed"/>
          <w:b/>
          <w:bCs/>
          <w:i/>
          <w:color w:val="000000" w:themeColor="text1"/>
          <w:sz w:val="24"/>
        </w:rPr>
      </w:pP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Vous avez rendu </w:t>
      </w:r>
      <w:r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avant la date limite 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la documentation (</w:t>
      </w:r>
      <w:r w:rsidR="009F26A3">
        <w:rPr>
          <w:rFonts w:ascii="Avenir Next Condensed" w:hAnsi="Avenir Next Condensed"/>
          <w:b/>
          <w:bCs/>
          <w:i/>
          <w:color w:val="000000" w:themeColor="text1"/>
          <w:sz w:val="24"/>
        </w:rPr>
        <w:t>rendu attendu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>, photos et tou</w:t>
      </w:r>
      <w:r w:rsidR="00610FD7">
        <w:rPr>
          <w:rFonts w:ascii="Avenir Next Condensed" w:hAnsi="Avenir Next Condensed"/>
          <w:b/>
          <w:bCs/>
          <w:i/>
          <w:color w:val="000000" w:themeColor="text1"/>
          <w:sz w:val="24"/>
        </w:rPr>
        <w:t>s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 autre</w:t>
      </w:r>
      <w:r w:rsidR="00610FD7">
        <w:rPr>
          <w:rFonts w:ascii="Avenir Next Condensed" w:hAnsi="Avenir Next Condensed"/>
          <w:b/>
          <w:bCs/>
          <w:i/>
          <w:color w:val="000000" w:themeColor="text1"/>
          <w:sz w:val="24"/>
        </w:rPr>
        <w:t>s</w:t>
      </w:r>
      <w:r w:rsidRPr="00DE2281">
        <w:rPr>
          <w:rFonts w:ascii="Avenir Next Condensed" w:hAnsi="Avenir Next Condensed"/>
          <w:b/>
          <w:bCs/>
          <w:i/>
          <w:color w:val="000000" w:themeColor="text1"/>
          <w:sz w:val="24"/>
        </w:rPr>
        <w:t xml:space="preserve"> documents affiliés</w:t>
      </w:r>
      <w:r w:rsidR="009F26A3">
        <w:rPr>
          <w:rFonts w:ascii="Avenir Next Condensed" w:hAnsi="Avenir Next Condensed"/>
          <w:b/>
          <w:bCs/>
          <w:i/>
          <w:color w:val="000000" w:themeColor="text1"/>
          <w:sz w:val="24"/>
        </w:rPr>
        <w:t>)</w:t>
      </w:r>
    </w:p>
    <w:p w14:paraId="1FD98FF2" w14:textId="77777777" w:rsidR="007025E1" w:rsidRPr="00DE2281" w:rsidRDefault="007025E1" w:rsidP="00BC1C0C">
      <w:pPr>
        <w:rPr>
          <w:i/>
          <w:color w:val="000000" w:themeColor="text1"/>
        </w:rPr>
      </w:pPr>
    </w:p>
    <w:p w14:paraId="036EFA57" w14:textId="77777777" w:rsidR="00610FD7" w:rsidRDefault="00610FD7" w:rsidP="00BC1C0C">
      <w:pPr>
        <w:rPr>
          <w:i/>
          <w:color w:val="000000" w:themeColor="text1"/>
        </w:rPr>
      </w:pPr>
    </w:p>
    <w:p w14:paraId="721728C0" w14:textId="33F970F3" w:rsidR="006D75E7" w:rsidRPr="00BC1C0C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>L'équipe d'eCO</w:t>
      </w:r>
      <w:r w:rsidRPr="00BC1C0C">
        <w:rPr>
          <w:i/>
          <w:color w:val="000000" w:themeColor="text1"/>
          <w:vertAlign w:val="subscript"/>
        </w:rPr>
        <w:t>2</w:t>
      </w:r>
      <w:r w:rsidRPr="00BC1C0C">
        <w:rPr>
          <w:i/>
          <w:color w:val="000000" w:themeColor="text1"/>
        </w:rPr>
        <w:t xml:space="preserve">profil est à votre disposition pour vos questions, et vous souhaite plein d'énergie pour la réalisation de </w:t>
      </w:r>
      <w:r w:rsidR="00BC1C0C" w:rsidRPr="00BC1C0C">
        <w:rPr>
          <w:i/>
          <w:color w:val="000000" w:themeColor="text1"/>
        </w:rPr>
        <w:t>votre</w:t>
      </w:r>
      <w:r w:rsidRPr="00BC1C0C">
        <w:rPr>
          <w:i/>
          <w:color w:val="000000" w:themeColor="text1"/>
        </w:rPr>
        <w:t xml:space="preserve"> projet !</w:t>
      </w:r>
    </w:p>
    <w:p w14:paraId="7D834E40" w14:textId="77777777" w:rsidR="006D75E7" w:rsidRPr="00BC1C0C" w:rsidRDefault="006D75E7" w:rsidP="00BC1C0C">
      <w:pPr>
        <w:rPr>
          <w:i/>
          <w:color w:val="000000" w:themeColor="text1"/>
        </w:rPr>
      </w:pPr>
    </w:p>
    <w:p w14:paraId="531CF074" w14:textId="529B178C" w:rsidR="00263CF8" w:rsidRPr="00DE2281" w:rsidRDefault="006D75E7" w:rsidP="00BC1C0C">
      <w:pPr>
        <w:rPr>
          <w:i/>
          <w:color w:val="000000" w:themeColor="text1"/>
        </w:rPr>
      </w:pPr>
      <w:r w:rsidRPr="00BC1C0C">
        <w:rPr>
          <w:i/>
          <w:color w:val="000000" w:themeColor="text1"/>
        </w:rPr>
        <w:t>Attention</w:t>
      </w:r>
      <w:r w:rsidR="009F26A3">
        <w:rPr>
          <w:i/>
          <w:color w:val="000000" w:themeColor="text1"/>
        </w:rPr>
        <w:t xml:space="preserve"> </w:t>
      </w:r>
      <w:r w:rsidRPr="00BC1C0C">
        <w:rPr>
          <w:i/>
          <w:color w:val="000000" w:themeColor="text1"/>
        </w:rPr>
        <w:t xml:space="preserve">: le dernier délai </w:t>
      </w:r>
      <w:r w:rsidR="009943EF" w:rsidRPr="00BC1C0C">
        <w:rPr>
          <w:i/>
          <w:color w:val="000000" w:themeColor="text1"/>
        </w:rPr>
        <w:t xml:space="preserve">pour la restitution </w:t>
      </w:r>
      <w:r w:rsidRPr="00BC1C0C">
        <w:rPr>
          <w:i/>
          <w:color w:val="000000" w:themeColor="text1"/>
        </w:rPr>
        <w:t xml:space="preserve">des projets est le </w:t>
      </w:r>
      <w:r w:rsidR="00D17151">
        <w:rPr>
          <w:b/>
          <w:bCs/>
          <w:i/>
          <w:color w:val="000000" w:themeColor="text1"/>
        </w:rPr>
        <w:t>12 juin</w:t>
      </w:r>
      <w:r w:rsidR="006B1745">
        <w:rPr>
          <w:b/>
          <w:bCs/>
          <w:i/>
          <w:color w:val="000000" w:themeColor="text1"/>
        </w:rPr>
        <w:t xml:space="preserve"> 2026</w:t>
      </w:r>
      <w:r w:rsidRPr="00BC1C0C">
        <w:rPr>
          <w:i/>
          <w:color w:val="000000" w:themeColor="text1"/>
        </w:rPr>
        <w:t xml:space="preserve"> ! Le document final ainsi que deux photos </w:t>
      </w:r>
      <w:r w:rsidR="00740293" w:rsidRPr="00BC1C0C">
        <w:rPr>
          <w:i/>
          <w:color w:val="000000" w:themeColor="text1"/>
        </w:rPr>
        <w:t xml:space="preserve">au moins </w:t>
      </w:r>
      <w:r w:rsidRPr="00BC1C0C">
        <w:rPr>
          <w:i/>
          <w:color w:val="000000" w:themeColor="text1"/>
        </w:rPr>
        <w:t>sont à envoyer à l'adresse suivante</w:t>
      </w:r>
      <w:r w:rsidR="00BC1C0C">
        <w:rPr>
          <w:i/>
          <w:color w:val="000000" w:themeColor="text1"/>
        </w:rPr>
        <w:t xml:space="preserve"> </w:t>
      </w:r>
      <w:r w:rsidRPr="00BC1C0C">
        <w:rPr>
          <w:i/>
          <w:color w:val="000000" w:themeColor="text1"/>
        </w:rPr>
        <w:t xml:space="preserve">: </w:t>
      </w:r>
      <w:hyperlink r:id="rId7" w:history="1">
        <w:r w:rsidR="00263CF8" w:rsidRPr="00C003C6">
          <w:rPr>
            <w:rStyle w:val="Lienhypertexte"/>
            <w:b/>
            <w:bCs/>
            <w:i/>
            <w:color w:val="000000" w:themeColor="text1"/>
          </w:rPr>
          <w:t>concours@eco2profil.ch</w:t>
        </w:r>
      </w:hyperlink>
      <w:r w:rsidRPr="00C003C6">
        <w:rPr>
          <w:b/>
          <w:bCs/>
          <w:i/>
          <w:color w:val="000000" w:themeColor="text1"/>
        </w:rPr>
        <w:t>.</w:t>
      </w:r>
    </w:p>
    <w:p w14:paraId="512AFE55" w14:textId="796BD659" w:rsidR="006D75E7" w:rsidRDefault="006D75E7" w:rsidP="006D75E7">
      <w:pPr>
        <w:tabs>
          <w:tab w:val="left" w:pos="6336"/>
        </w:tabs>
      </w:pPr>
    </w:p>
    <w:p w14:paraId="7B725D2A" w14:textId="77777777" w:rsidR="006D75E7" w:rsidRPr="00E97285" w:rsidRDefault="006D75E7" w:rsidP="006D75E7">
      <w:r w:rsidRPr="00E97285">
        <w:t>Un projet d</w:t>
      </w:r>
      <w:r>
        <w:t>'ecoLive association</w:t>
      </w:r>
    </w:p>
    <w:p w14:paraId="3196004C" w14:textId="5785546E" w:rsidR="006D75E7" w:rsidRPr="00E97285" w:rsidRDefault="006D75E7" w:rsidP="006D75E7">
      <w:r>
        <w:t>Rte de Valavran 1, 1293 Bellevu</w:t>
      </w:r>
      <w:r w:rsidR="00DE2281">
        <w:t>e</w:t>
      </w:r>
    </w:p>
    <w:p w14:paraId="77FC8608" w14:textId="77777777" w:rsidR="006D75E7" w:rsidRDefault="006D75E7" w:rsidP="006D75E7"/>
    <w:p w14:paraId="34340AD4" w14:textId="0E79F6C4" w:rsidR="006D75E7" w:rsidRPr="00591892" w:rsidRDefault="006D75E7" w:rsidP="006D75E7">
      <w:pPr>
        <w:rPr>
          <w:lang w:val="en-US"/>
        </w:rPr>
      </w:pPr>
      <w:r w:rsidRPr="00591892">
        <w:rPr>
          <w:lang w:val="en-US"/>
        </w:rPr>
        <w:t>Contact:</w:t>
      </w:r>
    </w:p>
    <w:p w14:paraId="4B902D73" w14:textId="22F30E33" w:rsidR="006D75E7" w:rsidRPr="00591892" w:rsidRDefault="006B1745" w:rsidP="006D75E7">
      <w:pPr>
        <w:rPr>
          <w:lang w:val="en-US"/>
        </w:rPr>
      </w:pPr>
      <w:r>
        <w:rPr>
          <w:lang w:val="en-US"/>
        </w:rPr>
        <w:t>Quentin Knight</w:t>
      </w:r>
      <w:r w:rsidR="006D75E7" w:rsidRPr="00591892">
        <w:rPr>
          <w:lang w:val="en-US"/>
        </w:rPr>
        <w:t>,</w:t>
      </w:r>
    </w:p>
    <w:p w14:paraId="752C64B9" w14:textId="07B5651F" w:rsidR="006D75E7" w:rsidRPr="004874D6" w:rsidRDefault="006B1745" w:rsidP="006D75E7">
      <w:pPr>
        <w:rPr>
          <w:lang w:val="en-US"/>
        </w:rPr>
      </w:pPr>
      <w:r>
        <w:rPr>
          <w:lang w:val="en-US"/>
        </w:rPr>
        <w:t>Quentin.knight</w:t>
      </w:r>
      <w:r w:rsidR="006D75E7" w:rsidRPr="004874D6">
        <w:rPr>
          <w:lang w:val="en-US"/>
        </w:rPr>
        <w:t xml:space="preserve">@ecolive.ch </w:t>
      </w:r>
    </w:p>
    <w:p w14:paraId="43210624" w14:textId="3FECB639" w:rsidR="006D75E7" w:rsidRPr="00DE4824" w:rsidRDefault="006D75E7" w:rsidP="006D75E7">
      <w:pPr>
        <w:rPr>
          <w:lang w:val="de-CH"/>
        </w:rPr>
      </w:pPr>
      <w:r w:rsidRPr="00DE4824">
        <w:rPr>
          <w:lang w:val="de-CH"/>
        </w:rPr>
        <w:t xml:space="preserve">Tél. 022 </w:t>
      </w:r>
      <w:r w:rsidR="006B1745">
        <w:rPr>
          <w:lang w:val="de-CH"/>
        </w:rPr>
        <w:t>959 72 04</w:t>
      </w:r>
    </w:p>
    <w:p w14:paraId="64F57382" w14:textId="77777777" w:rsidR="006D75E7" w:rsidRPr="00740293" w:rsidRDefault="006D75E7" w:rsidP="006D75E7">
      <w:pPr>
        <w:rPr>
          <w:lang w:val="de-CH"/>
        </w:rPr>
      </w:pPr>
      <w:hyperlink r:id="rId8" w:history="1">
        <w:r w:rsidRPr="006C1D9F">
          <w:rPr>
            <w:rStyle w:val="Lienhypertexte"/>
            <w:rFonts w:cs="Arial"/>
            <w:bCs/>
            <w:spacing w:val="6"/>
            <w:kern w:val="2"/>
            <w:lang w:val="de-CH"/>
          </w:rPr>
          <w:t>www.eco2profil.ch</w:t>
        </w:r>
      </w:hyperlink>
    </w:p>
    <w:p w14:paraId="5ABA720F" w14:textId="3DB681A4" w:rsidR="00C71113" w:rsidRPr="00DE4824" w:rsidRDefault="00C71113" w:rsidP="006D75E7">
      <w:pPr>
        <w:tabs>
          <w:tab w:val="left" w:pos="6336"/>
        </w:tabs>
        <w:rPr>
          <w:lang w:val="de-CH"/>
        </w:rPr>
      </w:pPr>
    </w:p>
    <w:p w14:paraId="5B1081EB" w14:textId="2354EC30" w:rsidR="00C71113" w:rsidRPr="00DE4824" w:rsidRDefault="00C71113" w:rsidP="006D75E7">
      <w:pPr>
        <w:tabs>
          <w:tab w:val="left" w:pos="6336"/>
        </w:tabs>
        <w:rPr>
          <w:lang w:val="de-CH"/>
        </w:rPr>
      </w:pPr>
    </w:p>
    <w:p w14:paraId="5D36E333" w14:textId="77777777" w:rsidR="009F26A3" w:rsidRDefault="009F26A3">
      <w:pPr>
        <w:rPr>
          <w:b/>
          <w:bCs/>
          <w:color w:val="8CC43D"/>
          <w:sz w:val="40"/>
          <w:szCs w:val="40"/>
          <w:lang w:val="de-CH"/>
        </w:rPr>
      </w:pPr>
      <w:r>
        <w:rPr>
          <w:b/>
          <w:bCs/>
          <w:color w:val="8CC43D"/>
          <w:sz w:val="40"/>
          <w:szCs w:val="40"/>
          <w:lang w:val="de-CH"/>
        </w:rPr>
        <w:br w:type="page"/>
      </w:r>
    </w:p>
    <w:p w14:paraId="6E3E4839" w14:textId="08879481" w:rsidR="00C71113" w:rsidRPr="00DE4824" w:rsidRDefault="00C71113" w:rsidP="007862A4">
      <w:pPr>
        <w:rPr>
          <w:b/>
          <w:bCs/>
          <w:color w:val="8CC43D"/>
          <w:sz w:val="40"/>
          <w:szCs w:val="40"/>
          <w:lang w:val="de-CH"/>
        </w:rPr>
      </w:pPr>
      <w:proofErr w:type="spellStart"/>
      <w:r w:rsidRPr="00DE4824">
        <w:rPr>
          <w:b/>
          <w:bCs/>
          <w:color w:val="8CC43D"/>
          <w:sz w:val="40"/>
          <w:szCs w:val="40"/>
          <w:lang w:val="de-CH"/>
        </w:rPr>
        <w:lastRenderedPageBreak/>
        <w:t>Calendrier</w:t>
      </w:r>
      <w:proofErr w:type="spellEnd"/>
      <w:r w:rsidRPr="00DE4824">
        <w:rPr>
          <w:b/>
          <w:bCs/>
          <w:color w:val="8CC43D"/>
          <w:sz w:val="40"/>
          <w:szCs w:val="40"/>
          <w:lang w:val="de-CH"/>
        </w:rPr>
        <w:t xml:space="preserve"> </w:t>
      </w:r>
      <w:r w:rsidR="00DE4824" w:rsidRPr="00557DFC">
        <w:rPr>
          <w:b/>
          <w:bCs/>
          <w:color w:val="8CC53C"/>
          <w:sz w:val="40"/>
          <w:szCs w:val="40"/>
          <w:lang w:val="de-CH"/>
        </w:rPr>
        <w:t>eCO</w:t>
      </w:r>
      <w:r w:rsidR="00DE4824" w:rsidRPr="00557DFC">
        <w:rPr>
          <w:b/>
          <w:bCs/>
          <w:color w:val="8CC53C"/>
          <w:sz w:val="40"/>
          <w:szCs w:val="40"/>
          <w:vertAlign w:val="subscript"/>
          <w:lang w:val="de-CH"/>
        </w:rPr>
        <w:t>2</w:t>
      </w:r>
      <w:r w:rsidR="00DE4824" w:rsidRPr="00557DFC">
        <w:rPr>
          <w:b/>
          <w:bCs/>
          <w:color w:val="8CC53C"/>
          <w:sz w:val="40"/>
          <w:szCs w:val="40"/>
          <w:lang w:val="de-CH"/>
        </w:rPr>
        <w:t>profil</w:t>
      </w:r>
      <w:r w:rsidR="00DE4824">
        <w:rPr>
          <w:b/>
          <w:bCs/>
          <w:color w:val="8CC43D"/>
          <w:sz w:val="40"/>
          <w:szCs w:val="40"/>
          <w:lang w:val="de-CH"/>
        </w:rPr>
        <w:t xml:space="preserve"> 202</w:t>
      </w:r>
      <w:r w:rsidR="006B1745">
        <w:rPr>
          <w:b/>
          <w:bCs/>
          <w:color w:val="8CC43D"/>
          <w:sz w:val="40"/>
          <w:szCs w:val="40"/>
          <w:lang w:val="de-CH"/>
        </w:rPr>
        <w:t>5</w:t>
      </w:r>
      <w:r w:rsidR="00DE4824">
        <w:rPr>
          <w:b/>
          <w:bCs/>
          <w:color w:val="8CC43D"/>
          <w:sz w:val="40"/>
          <w:szCs w:val="40"/>
          <w:lang w:val="de-CH"/>
        </w:rPr>
        <w:t>/202</w:t>
      </w:r>
      <w:r w:rsidR="006B1745">
        <w:rPr>
          <w:b/>
          <w:bCs/>
          <w:color w:val="8CC43D"/>
          <w:sz w:val="40"/>
          <w:szCs w:val="40"/>
          <w:lang w:val="de-CH"/>
        </w:rPr>
        <w:t>6</w:t>
      </w:r>
    </w:p>
    <w:p w14:paraId="0CCD7274" w14:textId="77777777" w:rsidR="00C71113" w:rsidRPr="00DE4824" w:rsidRDefault="00C71113" w:rsidP="00557DFC">
      <w:pPr>
        <w:rPr>
          <w:b/>
          <w:bCs/>
          <w:color w:val="8CC43D"/>
          <w:sz w:val="40"/>
          <w:szCs w:val="40"/>
          <w:lang w:val="de-CH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6449"/>
      </w:tblGrid>
      <w:tr w:rsidR="00C71113" w:rsidRPr="00E97285" w14:paraId="456A13E2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1F0F9F16" w14:textId="6A8AA654" w:rsidR="00C71113" w:rsidRPr="00E97285" w:rsidRDefault="00C71113" w:rsidP="00557DFC">
            <w:r w:rsidRPr="00E97285">
              <w:t>Période de réalisation du projet</w:t>
            </w:r>
            <w:r w:rsidR="00DE2281">
              <w:t xml:space="preserve"> </w:t>
            </w:r>
            <w:r w:rsidRPr="00E97285">
              <w:t xml:space="preserve">: </w:t>
            </w:r>
            <w:r w:rsidRPr="00E97285">
              <w:br/>
            </w:r>
            <w:r w:rsidR="00C003C6">
              <w:rPr>
                <w:b/>
              </w:rPr>
              <w:t>Sep.</w:t>
            </w:r>
            <w:r w:rsidRPr="00E97285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6B1745">
              <w:rPr>
                <w:b/>
              </w:rPr>
              <w:t>5</w:t>
            </w:r>
            <w:r w:rsidRPr="00E97285">
              <w:rPr>
                <w:b/>
              </w:rPr>
              <w:t xml:space="preserve"> à </w:t>
            </w:r>
            <w:r w:rsidR="00D17151">
              <w:rPr>
                <w:b/>
              </w:rPr>
              <w:t>juin</w:t>
            </w:r>
            <w:r w:rsidRPr="00E97285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6B1745">
              <w:rPr>
                <w:b/>
              </w:rPr>
              <w:t>6</w:t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3556D101" w14:textId="39B159F9" w:rsidR="00C71113" w:rsidRPr="00E97285" w:rsidRDefault="00C71113" w:rsidP="00557DFC">
            <w:r w:rsidRPr="00E97285">
              <w:t>Utilisez ce journal de projet pendant la phase de développement.</w:t>
            </w:r>
          </w:p>
          <w:p w14:paraId="5E9CEE2D" w14:textId="548BAE97" w:rsidR="00C71113" w:rsidRPr="00E97285" w:rsidRDefault="00DE4824" w:rsidP="00557DFC">
            <w:r>
              <w:t>L'équipe d'eCO</w:t>
            </w:r>
            <w:r w:rsidRPr="00DE4824">
              <w:rPr>
                <w:vertAlign w:val="subscript"/>
              </w:rPr>
              <w:t>2</w:t>
            </w:r>
            <w:r>
              <w:t>profil répond volontiers à vos questions.</w:t>
            </w:r>
          </w:p>
        </w:tc>
      </w:tr>
      <w:tr w:rsidR="00C71113" w:rsidRPr="00E97285" w14:paraId="4D5F23EE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11898F49" w14:textId="1DB6FE23" w:rsidR="00C71113" w:rsidRPr="00E97285" w:rsidRDefault="00C71113" w:rsidP="00557DFC">
            <w:r w:rsidRPr="00E97285">
              <w:t>Délai de reddition du projet pour le concours</w:t>
            </w:r>
            <w:r w:rsidR="009F26A3">
              <w:t xml:space="preserve"> </w:t>
            </w:r>
            <w:r w:rsidRPr="00E97285">
              <w:t>:</w:t>
            </w:r>
          </w:p>
          <w:p w14:paraId="654A9040" w14:textId="04B3F892" w:rsidR="00C71113" w:rsidRPr="00E97285" w:rsidRDefault="00D17151" w:rsidP="00557DFC">
            <w:pPr>
              <w:rPr>
                <w:b/>
              </w:rPr>
            </w:pPr>
            <w:r>
              <w:rPr>
                <w:b/>
              </w:rPr>
              <w:t>12 juin</w:t>
            </w:r>
            <w:r w:rsidR="00DE4824">
              <w:rPr>
                <w:b/>
              </w:rPr>
              <w:t xml:space="preserve"> 202</w:t>
            </w:r>
            <w:r w:rsidR="006B1745">
              <w:rPr>
                <w:b/>
              </w:rPr>
              <w:t>6</w:t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788CD1F2" w14:textId="104039B1" w:rsidR="00C71113" w:rsidRPr="00E97285" w:rsidRDefault="00C71113" w:rsidP="00557DFC">
            <w:r w:rsidRPr="00E97285">
              <w:t xml:space="preserve">Pour la reddition des projets </w:t>
            </w:r>
            <w:r w:rsidR="005A6933">
              <w:t xml:space="preserve">et </w:t>
            </w:r>
            <w:r w:rsidRPr="00E97285">
              <w:t xml:space="preserve">pour participer au concours, </w:t>
            </w:r>
            <w:r w:rsidR="00DE4824">
              <w:t>envoyant</w:t>
            </w:r>
            <w:r w:rsidRPr="00E97285">
              <w:t xml:space="preserve"> directement votre document final (un PDF incluant 2 photos</w:t>
            </w:r>
            <w:r w:rsidR="00DE4824">
              <w:t xml:space="preserve"> au minimum</w:t>
            </w:r>
            <w:r w:rsidRPr="00E97285">
              <w:t xml:space="preserve">) </w:t>
            </w:r>
            <w:r w:rsidR="00DE4824">
              <w:t>à l'adresse mail</w:t>
            </w:r>
            <w:r w:rsidR="009F26A3">
              <w:t xml:space="preserve"> </w:t>
            </w:r>
            <w:r w:rsidR="00DE4824">
              <w:t xml:space="preserve">: </w:t>
            </w:r>
            <w:hyperlink r:id="rId9" w:history="1">
              <w:r w:rsidR="00740293" w:rsidRPr="00E35930">
                <w:rPr>
                  <w:rStyle w:val="Lienhypertexte"/>
                </w:rPr>
                <w:t>concours@eco2profil.ch</w:t>
              </w:r>
            </w:hyperlink>
          </w:p>
        </w:tc>
      </w:tr>
      <w:tr w:rsidR="00150354" w:rsidRPr="00E97285" w14:paraId="27454D9E" w14:textId="77777777" w:rsidTr="00610FD7">
        <w:trPr>
          <w:jc w:val="center"/>
        </w:trPr>
        <w:tc>
          <w:tcPr>
            <w:tcW w:w="2760" w:type="dxa"/>
            <w:tcMar>
              <w:top w:w="85" w:type="dxa"/>
              <w:bottom w:w="85" w:type="dxa"/>
            </w:tcMar>
          </w:tcPr>
          <w:p w14:paraId="55F23468" w14:textId="5C2E0F30" w:rsidR="00150354" w:rsidRPr="00E97285" w:rsidRDefault="00150354" w:rsidP="00557DFC">
            <w:r w:rsidRPr="00E97285">
              <w:t>Remise des prix</w:t>
            </w:r>
            <w:r w:rsidR="00DE2281">
              <w:t xml:space="preserve"> </w:t>
            </w:r>
            <w:r w:rsidRPr="00E97285">
              <w:t>:</w:t>
            </w:r>
          </w:p>
          <w:p w14:paraId="47D1568B" w14:textId="1F1B8C76" w:rsidR="00150354" w:rsidRPr="00E97285" w:rsidRDefault="00C003C6" w:rsidP="00557DFC">
            <w:pPr>
              <w:rPr>
                <w:b/>
              </w:rPr>
            </w:pPr>
            <w:r>
              <w:rPr>
                <w:b/>
              </w:rPr>
              <w:t>J</w:t>
            </w:r>
            <w:r w:rsidR="00150354">
              <w:rPr>
                <w:b/>
              </w:rPr>
              <w:t>uin</w:t>
            </w:r>
            <w:r w:rsidR="00150354" w:rsidRPr="00E97285">
              <w:rPr>
                <w:b/>
              </w:rPr>
              <w:t xml:space="preserve"> 20</w:t>
            </w:r>
            <w:r w:rsidR="00150354">
              <w:rPr>
                <w:b/>
              </w:rPr>
              <w:t>2</w:t>
            </w:r>
            <w:r w:rsidR="006B1745">
              <w:rPr>
                <w:b/>
              </w:rPr>
              <w:t>6</w:t>
            </w:r>
            <w:r w:rsidR="00150354" w:rsidRPr="00E97285">
              <w:rPr>
                <w:b/>
              </w:rPr>
              <w:br/>
            </w:r>
          </w:p>
        </w:tc>
        <w:tc>
          <w:tcPr>
            <w:tcW w:w="6449" w:type="dxa"/>
            <w:tcMar>
              <w:top w:w="85" w:type="dxa"/>
              <w:bottom w:w="85" w:type="dxa"/>
            </w:tcMar>
          </w:tcPr>
          <w:p w14:paraId="1323285A" w14:textId="080A371A" w:rsidR="00150354" w:rsidRPr="00E97285" w:rsidRDefault="00150354" w:rsidP="00557DFC">
            <w:r w:rsidRPr="00E97285">
              <w:t xml:space="preserve">Un jury évalue les projets sur base des documents rendus et élit </w:t>
            </w:r>
            <w:r>
              <w:t>les 3</w:t>
            </w:r>
            <w:r w:rsidR="00740293">
              <w:t xml:space="preserve"> projets</w:t>
            </w:r>
            <w:r>
              <w:t xml:space="preserve"> lauréats</w:t>
            </w:r>
            <w:r w:rsidRPr="00E97285">
              <w:t>.</w:t>
            </w:r>
            <w:r>
              <w:t xml:space="preserve"> </w:t>
            </w:r>
            <w:r w:rsidRPr="00E97285">
              <w:t>Les équipes gagnantes sont récompensées de prix attractifs et d'un certificat.</w:t>
            </w:r>
          </w:p>
          <w:p w14:paraId="0F46B974" w14:textId="46CFB613" w:rsidR="00150354" w:rsidRPr="00E97285" w:rsidRDefault="00150354" w:rsidP="00557DFC">
            <w:r w:rsidRPr="00E97285">
              <w:t>Le grand public sera informé par les médias d</w:t>
            </w:r>
            <w:r>
              <w:t>'ecoLive association des projets gagnants.</w:t>
            </w:r>
          </w:p>
        </w:tc>
      </w:tr>
    </w:tbl>
    <w:p w14:paraId="0BF5C2C9" w14:textId="4C19134A" w:rsidR="00C71113" w:rsidRDefault="00C71113" w:rsidP="006D75E7">
      <w:pPr>
        <w:tabs>
          <w:tab w:val="left" w:pos="6336"/>
        </w:tabs>
      </w:pPr>
    </w:p>
    <w:p w14:paraId="1B0780E5" w14:textId="77777777" w:rsid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</w:p>
    <w:p w14:paraId="0926B46F" w14:textId="44877104" w:rsid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  <w:r w:rsidRPr="00610FD7">
        <w:rPr>
          <w:b/>
          <w:bCs/>
          <w:color w:val="8CC53C"/>
          <w:sz w:val="40"/>
          <w:szCs w:val="40"/>
        </w:rPr>
        <w:t>Critères de sélection du concours</w:t>
      </w:r>
    </w:p>
    <w:p w14:paraId="3997F5E3" w14:textId="77777777" w:rsidR="00610FD7" w:rsidRPr="00610FD7" w:rsidRDefault="00610FD7" w:rsidP="006D75E7">
      <w:pPr>
        <w:tabs>
          <w:tab w:val="left" w:pos="6336"/>
        </w:tabs>
        <w:rPr>
          <w:b/>
          <w:bCs/>
          <w:color w:val="8CC53C"/>
          <w:sz w:val="40"/>
          <w:szCs w:val="40"/>
        </w:rPr>
      </w:pPr>
    </w:p>
    <w:p w14:paraId="4A0B69B7" w14:textId="4ED039FE" w:rsidR="00610FD7" w:rsidRP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 w:rsidRPr="00610FD7">
        <w:rPr>
          <w:rFonts w:ascii="Avenir Next Condensed" w:hAnsi="Avenir Next Condensed"/>
          <w:sz w:val="28"/>
          <w:szCs w:val="28"/>
        </w:rPr>
        <w:t>Pertinence et originalité de l’idée de projet</w:t>
      </w:r>
    </w:p>
    <w:p w14:paraId="79CD7464" w14:textId="115B4E46" w:rsid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 w:rsidRPr="00610FD7">
        <w:rPr>
          <w:rFonts w:ascii="Avenir Next Condensed" w:hAnsi="Avenir Next Condensed"/>
          <w:sz w:val="28"/>
          <w:szCs w:val="28"/>
        </w:rPr>
        <w:t>Impact en faveur de la protection du climat</w:t>
      </w:r>
    </w:p>
    <w:p w14:paraId="5E9FE9D2" w14:textId="63A0DC1D" w:rsid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>
        <w:rPr>
          <w:rFonts w:ascii="Avenir Next Condensed" w:hAnsi="Avenir Next Condensed"/>
          <w:sz w:val="28"/>
          <w:szCs w:val="28"/>
        </w:rPr>
        <w:t xml:space="preserve">Degré de concrétisation du projet </w:t>
      </w:r>
    </w:p>
    <w:p w14:paraId="360937FF" w14:textId="3F52C5A6" w:rsidR="00610FD7" w:rsidRPr="00610FD7" w:rsidRDefault="00610FD7" w:rsidP="00610FD7">
      <w:pPr>
        <w:pStyle w:val="Paragraphedeliste"/>
        <w:numPr>
          <w:ilvl w:val="0"/>
          <w:numId w:val="24"/>
        </w:numPr>
        <w:tabs>
          <w:tab w:val="left" w:pos="6336"/>
        </w:tabs>
        <w:rPr>
          <w:rFonts w:ascii="Avenir Next Condensed" w:hAnsi="Avenir Next Condensed"/>
          <w:sz w:val="28"/>
          <w:szCs w:val="28"/>
        </w:rPr>
      </w:pPr>
      <w:r>
        <w:rPr>
          <w:rFonts w:ascii="Avenir Next Condensed" w:hAnsi="Avenir Next Condensed"/>
          <w:sz w:val="28"/>
          <w:szCs w:val="28"/>
        </w:rPr>
        <w:t>Qualité de la documentation accompagnant le projet (le présent dossier ainsi que tout autre support)</w:t>
      </w:r>
    </w:p>
    <w:p w14:paraId="7905E9B4" w14:textId="72E386D7" w:rsidR="00C71113" w:rsidRDefault="00C71113" w:rsidP="006D75E7">
      <w:pPr>
        <w:tabs>
          <w:tab w:val="left" w:pos="6336"/>
        </w:tabs>
      </w:pPr>
    </w:p>
    <w:p w14:paraId="1DB8C80A" w14:textId="24F2D399" w:rsidR="00C71113" w:rsidRDefault="00C71113" w:rsidP="006D75E7">
      <w:pPr>
        <w:tabs>
          <w:tab w:val="left" w:pos="6336"/>
        </w:tabs>
      </w:pPr>
    </w:p>
    <w:p w14:paraId="66EA5D6B" w14:textId="480EC08A" w:rsidR="009943EF" w:rsidRDefault="009943EF" w:rsidP="006D75E7">
      <w:pPr>
        <w:tabs>
          <w:tab w:val="left" w:pos="6336"/>
        </w:tabs>
      </w:pPr>
    </w:p>
    <w:p w14:paraId="78FD52D5" w14:textId="295FBA61" w:rsidR="009943EF" w:rsidRDefault="009943EF" w:rsidP="006D75E7">
      <w:pPr>
        <w:tabs>
          <w:tab w:val="left" w:pos="6336"/>
        </w:tabs>
      </w:pPr>
    </w:p>
    <w:p w14:paraId="587DDE99" w14:textId="6FD178BC" w:rsidR="009943EF" w:rsidRDefault="009943EF" w:rsidP="006D75E7">
      <w:pPr>
        <w:tabs>
          <w:tab w:val="left" w:pos="6336"/>
        </w:tabs>
      </w:pPr>
    </w:p>
    <w:p w14:paraId="5211A661" w14:textId="0A28A83D" w:rsidR="009943EF" w:rsidRDefault="009943EF" w:rsidP="006D75E7">
      <w:pPr>
        <w:tabs>
          <w:tab w:val="left" w:pos="6336"/>
        </w:tabs>
      </w:pPr>
    </w:p>
    <w:p w14:paraId="54CAED32" w14:textId="07FA8A7C" w:rsidR="009943EF" w:rsidRDefault="009943EF" w:rsidP="006D75E7">
      <w:pPr>
        <w:tabs>
          <w:tab w:val="left" w:pos="6336"/>
        </w:tabs>
      </w:pPr>
    </w:p>
    <w:p w14:paraId="319F5911" w14:textId="4928A67C" w:rsidR="009943EF" w:rsidRDefault="009943EF" w:rsidP="006D75E7">
      <w:pPr>
        <w:tabs>
          <w:tab w:val="left" w:pos="6336"/>
        </w:tabs>
      </w:pPr>
    </w:p>
    <w:p w14:paraId="3787BD90" w14:textId="6D8000F8" w:rsidR="009943EF" w:rsidRDefault="009943EF" w:rsidP="006D75E7">
      <w:pPr>
        <w:tabs>
          <w:tab w:val="left" w:pos="6336"/>
        </w:tabs>
      </w:pPr>
    </w:p>
    <w:p w14:paraId="62B22B1E" w14:textId="682D1602" w:rsidR="009943EF" w:rsidRDefault="009943EF" w:rsidP="006D75E7">
      <w:pPr>
        <w:tabs>
          <w:tab w:val="left" w:pos="6336"/>
        </w:tabs>
      </w:pPr>
    </w:p>
    <w:p w14:paraId="24B22B16" w14:textId="622BB518" w:rsidR="009943EF" w:rsidRDefault="009943EF" w:rsidP="006D75E7">
      <w:pPr>
        <w:tabs>
          <w:tab w:val="left" w:pos="6336"/>
        </w:tabs>
      </w:pPr>
    </w:p>
    <w:p w14:paraId="0F1EF34D" w14:textId="316893A9" w:rsidR="0065520B" w:rsidRDefault="0065520B" w:rsidP="006D75E7">
      <w:pPr>
        <w:tabs>
          <w:tab w:val="left" w:pos="6336"/>
        </w:tabs>
      </w:pPr>
    </w:p>
    <w:p w14:paraId="13F58733" w14:textId="77777777" w:rsidR="0065520B" w:rsidRDefault="0065520B" w:rsidP="006D75E7">
      <w:pPr>
        <w:tabs>
          <w:tab w:val="left" w:pos="6336"/>
        </w:tabs>
      </w:pPr>
    </w:p>
    <w:p w14:paraId="61B7C2F7" w14:textId="77777777" w:rsidR="0059275D" w:rsidRDefault="0059275D">
      <w:pPr>
        <w:rPr>
          <w:rFonts w:eastAsia="Times New Roman" w:cs="Arial"/>
          <w:b/>
          <w:i/>
          <w:color w:val="A6A6A6" w:themeColor="background1" w:themeShade="A6"/>
          <w:sz w:val="32"/>
          <w:lang w:eastAsia="de-DE"/>
        </w:rPr>
      </w:pPr>
      <w:r>
        <w:rPr>
          <w:rFonts w:cs="Arial"/>
          <w:b/>
          <w:i/>
          <w:color w:val="A6A6A6" w:themeColor="background1" w:themeShade="A6"/>
          <w:sz w:val="32"/>
        </w:rPr>
        <w:br w:type="page"/>
      </w:r>
    </w:p>
    <w:p w14:paraId="462AEEF9" w14:textId="52AA136B" w:rsidR="009F26A3" w:rsidRDefault="009F26A3" w:rsidP="007025E1">
      <w:pPr>
        <w:pStyle w:val="Abstand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  <w:r>
        <w:rPr>
          <w:rFonts w:ascii="Avenir Next Condensed" w:hAnsi="Avenir Next Condensed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37A95" wp14:editId="6B82932B">
                <wp:simplePos x="0" y="0"/>
                <wp:positionH relativeFrom="column">
                  <wp:posOffset>1469390</wp:posOffset>
                </wp:positionH>
                <wp:positionV relativeFrom="line">
                  <wp:posOffset>-114300</wp:posOffset>
                </wp:positionV>
                <wp:extent cx="2631600" cy="684000"/>
                <wp:effectExtent l="0" t="0" r="10160" b="14605"/>
                <wp:wrapNone/>
                <wp:docPr id="79052313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00" cy="6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BA443" w14:textId="319E3225" w:rsidR="00BC1C0C" w:rsidRPr="00557DFC" w:rsidRDefault="00D4002C" w:rsidP="00BC1C0C">
                            <w:pPr>
                              <w:pStyle w:val="Formatvorlageberschrift116Pt"/>
                              <w:jc w:val="center"/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>RENDU ATTENDU</w:t>
                            </w:r>
                          </w:p>
                          <w:p w14:paraId="61E12E57" w14:textId="77777777" w:rsidR="00BC1C0C" w:rsidRDefault="00BC1C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7A95" id="Zone de texte 1" o:spid="_x0000_s1027" type="#_x0000_t202" style="position:absolute;margin-left:115.7pt;margin-top:-9pt;width:207.2pt;height: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" fillcolor="white [3201]" strokeweight=".5pt">
                <v:textbox>
                  <w:txbxContent>
                    <w:p w14:paraId="38BBA443" w14:textId="319E3225" w:rsidR="00BC1C0C" w:rsidRPr="00557DFC" w:rsidRDefault="00D4002C" w:rsidP="00BC1C0C">
                      <w:pPr>
                        <w:pStyle w:val="Formatvorlageberschrift116Pt"/>
                        <w:jc w:val="center"/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</w:pPr>
                      <w:r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>RENDU ATTENDU</w:t>
                      </w:r>
                    </w:p>
                    <w:p w14:paraId="61E12E57" w14:textId="77777777" w:rsidR="00BC1C0C" w:rsidRDefault="00BC1C0C"/>
                  </w:txbxContent>
                </v:textbox>
                <w10:wrap anchory="line"/>
              </v:shape>
            </w:pict>
          </mc:Fallback>
        </mc:AlternateContent>
      </w:r>
    </w:p>
    <w:p w14:paraId="35DE53BF" w14:textId="7CDE3E4E" w:rsidR="007025E1" w:rsidRDefault="007025E1" w:rsidP="007025E1">
      <w:pPr>
        <w:pStyle w:val="Abstand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</w:p>
    <w:p w14:paraId="32DD799F" w14:textId="77777777" w:rsidR="009F26A3" w:rsidRDefault="009F26A3" w:rsidP="009943EF">
      <w:pPr>
        <w:pStyle w:val="Abstand"/>
        <w:jc w:val="center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</w:p>
    <w:p w14:paraId="625A227A" w14:textId="3F06D0E9" w:rsidR="009943EF" w:rsidRPr="00CE17DC" w:rsidRDefault="009943EF" w:rsidP="009943EF">
      <w:pPr>
        <w:pStyle w:val="Abstand"/>
        <w:jc w:val="center"/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</w:pPr>
      <w:r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 xml:space="preserve">Titre du </w:t>
      </w:r>
      <w:r w:rsidR="007862A4"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>projet :</w:t>
      </w:r>
      <w:r w:rsidRPr="00CE17DC">
        <w:rPr>
          <w:rFonts w:ascii="Avenir Next Condensed" w:hAnsi="Avenir Next Condensed" w:cs="Arial"/>
          <w:b/>
          <w:i/>
          <w:color w:val="A6A6A6" w:themeColor="background1" w:themeShade="A6"/>
          <w:sz w:val="32"/>
          <w:szCs w:val="24"/>
          <w:lang w:val="fr-FR"/>
        </w:rPr>
        <w:t xml:space="preserve"> Insérer ici un titre concis pour le projet.</w:t>
      </w:r>
    </w:p>
    <w:p w14:paraId="36E98561" w14:textId="77777777" w:rsidR="009943EF" w:rsidRPr="009943EF" w:rsidRDefault="009943EF" w:rsidP="009943EF">
      <w:pPr>
        <w:rPr>
          <w:rFonts w:cs="Arial"/>
        </w:rPr>
      </w:pPr>
    </w:p>
    <w:p w14:paraId="37AEA9AA" w14:textId="77777777" w:rsidR="009943EF" w:rsidRPr="009943EF" w:rsidRDefault="009943EF" w:rsidP="009943EF">
      <w:pPr>
        <w:rPr>
          <w:rFonts w:cs="Arial"/>
        </w:rPr>
      </w:pPr>
    </w:p>
    <w:p w14:paraId="67A335C6" w14:textId="5975FD2C" w:rsidR="009943EF" w:rsidRPr="009943EF" w:rsidRDefault="009943EF" w:rsidP="009943EF">
      <w:pPr>
        <w:rPr>
          <w:rFonts w:cs="Arial"/>
        </w:rPr>
      </w:pPr>
      <w:r w:rsidRPr="009943EF">
        <w:rPr>
          <w:rFonts w:cs="Arial"/>
          <w:b/>
        </w:rPr>
        <w:t xml:space="preserve">Équipe de </w:t>
      </w:r>
      <w:r w:rsidR="007862A4" w:rsidRPr="009943EF">
        <w:rPr>
          <w:rFonts w:cs="Arial"/>
          <w:b/>
        </w:rPr>
        <w:t>projet</w:t>
      </w:r>
      <w:r w:rsidR="007862A4" w:rsidRPr="009943EF">
        <w:rPr>
          <w:rFonts w:cs="Arial"/>
        </w:rPr>
        <w:t xml:space="preserve">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prénoms et noms</w:t>
      </w:r>
      <w:r w:rsidR="00150354" w:rsidRPr="00CE17DC">
        <w:rPr>
          <w:rFonts w:cs="Arial"/>
          <w:i/>
          <w:color w:val="A6A6A6" w:themeColor="background1" w:themeShade="A6"/>
        </w:rPr>
        <w:t>, adresses électroniques, téléphones</w:t>
      </w:r>
    </w:p>
    <w:p w14:paraId="33946EBD" w14:textId="3FA48659" w:rsidR="009943EF" w:rsidRPr="009943EF" w:rsidRDefault="009943EF" w:rsidP="009943EF">
      <w:pPr>
        <w:rPr>
          <w:rFonts w:cs="Arial"/>
        </w:rPr>
      </w:pPr>
      <w:r>
        <w:rPr>
          <w:rFonts w:cs="Arial"/>
          <w:b/>
        </w:rPr>
        <w:t xml:space="preserve">Niveau </w:t>
      </w:r>
      <w:r w:rsidR="007862A4">
        <w:rPr>
          <w:rFonts w:cs="Arial"/>
          <w:b/>
        </w:rPr>
        <w:t>scolaire</w:t>
      </w:r>
      <w:r w:rsidR="007862A4" w:rsidRPr="009943EF">
        <w:rPr>
          <w:rFonts w:cs="Arial"/>
        </w:rPr>
        <w:t xml:space="preserve">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60690786" w14:textId="3823B5B9" w:rsidR="009943EF" w:rsidRDefault="009943EF" w:rsidP="009943EF">
      <w:pPr>
        <w:rPr>
          <w:rFonts w:cs="Arial"/>
          <w:i/>
          <w:color w:val="D9D9D9" w:themeColor="background1" w:themeShade="D9"/>
        </w:rPr>
      </w:pPr>
      <w:r w:rsidRPr="009943EF">
        <w:rPr>
          <w:rFonts w:cs="Arial"/>
          <w:b/>
        </w:rPr>
        <w:t xml:space="preserve">Nom de </w:t>
      </w:r>
      <w:r w:rsidR="007862A4" w:rsidRPr="009943EF">
        <w:rPr>
          <w:rFonts w:cs="Arial"/>
          <w:b/>
        </w:rPr>
        <w:t>l’école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7E097CDF" w14:textId="124D26B7" w:rsidR="00740293" w:rsidRDefault="00740293" w:rsidP="00740293">
      <w:pPr>
        <w:rPr>
          <w:rFonts w:cs="Arial"/>
          <w:i/>
          <w:color w:val="D9D9D9" w:themeColor="background1" w:themeShade="D9"/>
        </w:rPr>
      </w:pPr>
      <w:r>
        <w:rPr>
          <w:rFonts w:cs="Arial"/>
          <w:b/>
        </w:rPr>
        <w:t>Adresse</w:t>
      </w:r>
      <w:r w:rsidRPr="009943EF">
        <w:rPr>
          <w:rFonts w:cs="Arial"/>
          <w:b/>
        </w:rPr>
        <w:t xml:space="preserve"> de </w:t>
      </w:r>
      <w:r w:rsidR="007862A4" w:rsidRPr="009943EF">
        <w:rPr>
          <w:rFonts w:cs="Arial"/>
          <w:b/>
        </w:rPr>
        <w:t>l’école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385288BB" w14:textId="361060DA" w:rsidR="009943EF" w:rsidRPr="009943EF" w:rsidRDefault="009943EF" w:rsidP="009943EF">
      <w:pPr>
        <w:rPr>
          <w:rFonts w:cs="Arial"/>
        </w:rPr>
      </w:pPr>
      <w:r w:rsidRPr="009943EF">
        <w:rPr>
          <w:rFonts w:cs="Arial"/>
          <w:b/>
        </w:rPr>
        <w:t xml:space="preserve">Nom de </w:t>
      </w:r>
      <w:r w:rsidR="007862A4" w:rsidRPr="009943EF">
        <w:rPr>
          <w:rFonts w:cs="Arial"/>
          <w:b/>
        </w:rPr>
        <w:t>l’enseignant :</w:t>
      </w:r>
      <w:r w:rsidRPr="009943EF">
        <w:rPr>
          <w:rFonts w:cs="Arial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veuillez remplir, svp</w:t>
      </w:r>
    </w:p>
    <w:p w14:paraId="51543ABC" w14:textId="77777777" w:rsidR="009943EF" w:rsidRPr="009943EF" w:rsidRDefault="009943EF" w:rsidP="009943EF">
      <w:pPr>
        <w:rPr>
          <w:rFonts w:cs="Arial"/>
        </w:rPr>
      </w:pPr>
    </w:p>
    <w:p w14:paraId="275E1F1B" w14:textId="77777777" w:rsidR="009943EF" w:rsidRPr="009943EF" w:rsidRDefault="009943EF" w:rsidP="009943EF">
      <w:pPr>
        <w:rPr>
          <w:rFonts w:cs="Arial"/>
        </w:rPr>
      </w:pPr>
    </w:p>
    <w:p w14:paraId="60DC1C5C" w14:textId="653D827B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9943EF">
        <w:rPr>
          <w:rFonts w:cs="Arial"/>
          <w:b/>
        </w:rPr>
        <w:t xml:space="preserve">Résumé du </w:t>
      </w:r>
      <w:r w:rsidR="007862A4" w:rsidRPr="009943EF">
        <w:rPr>
          <w:rFonts w:cs="Arial"/>
          <w:b/>
        </w:rPr>
        <w:t>projet :</w:t>
      </w:r>
      <w:r w:rsidRPr="009943EF">
        <w:rPr>
          <w:rFonts w:cs="Arial"/>
          <w:b/>
        </w:rPr>
        <w:t xml:space="preserve"> </w:t>
      </w:r>
    </w:p>
    <w:p w14:paraId="7738CF2F" w14:textId="585D5268" w:rsidR="009943EF" w:rsidRPr="00CE17DC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Avant de rendre le projet pour le concours, écrivez ici un bref résumé de votre projet </w:t>
      </w:r>
      <w:r w:rsidR="0065520B" w:rsidRPr="00CE17DC">
        <w:rPr>
          <w:rFonts w:cs="Arial"/>
          <w:i/>
          <w:color w:val="A6A6A6" w:themeColor="background1" w:themeShade="A6"/>
        </w:rPr>
        <w:t>(</w:t>
      </w:r>
      <w:r w:rsidR="00C003C6">
        <w:rPr>
          <w:rFonts w:cs="Arial"/>
          <w:i/>
          <w:color w:val="A6A6A6" w:themeColor="background1" w:themeShade="A6"/>
        </w:rPr>
        <w:t>autour de 100 mots</w:t>
      </w:r>
      <w:r w:rsidR="0065520B" w:rsidRPr="00CE17DC">
        <w:rPr>
          <w:rFonts w:cs="Arial"/>
          <w:i/>
          <w:color w:val="A6A6A6" w:themeColor="background1" w:themeShade="A6"/>
        </w:rPr>
        <w:t>, illustré par une photo)</w:t>
      </w:r>
    </w:p>
    <w:p w14:paraId="59712F24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662A55A9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1252F95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A9F0BEC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2991755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1620D882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51EAD0A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04E0FE23" w14:textId="77777777" w:rsidR="009943EF" w:rsidRP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468247F7" w14:textId="77777777" w:rsidR="009943EF" w:rsidRPr="009943EF" w:rsidRDefault="009943EF" w:rsidP="009943EF">
      <w:pPr>
        <w:rPr>
          <w:rFonts w:cs="Arial"/>
        </w:rPr>
      </w:pPr>
    </w:p>
    <w:p w14:paraId="48A94435" w14:textId="03BF874E" w:rsidR="009943EF" w:rsidRDefault="009943EF" w:rsidP="00994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>
        <w:rPr>
          <w:rFonts w:cs="Arial"/>
        </w:rPr>
        <w:t>Selon le type de projet, quantifiez son impact</w:t>
      </w:r>
      <w:r w:rsidR="007025E1">
        <w:rPr>
          <w:rFonts w:cs="Arial"/>
        </w:rPr>
        <w:t xml:space="preserve"> (facultatif) </w:t>
      </w:r>
      <w:r>
        <w:rPr>
          <w:rFonts w:cs="Arial"/>
        </w:rPr>
        <w:t>:</w:t>
      </w:r>
    </w:p>
    <w:p w14:paraId="7D984407" w14:textId="01C957C9" w:rsidR="00150354" w:rsidRPr="00CE17DC" w:rsidRDefault="007862A4" w:rsidP="00150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Exemples :</w:t>
      </w:r>
      <w:r w:rsidR="00150354" w:rsidRPr="00CE17DC">
        <w:rPr>
          <w:rFonts w:cs="Arial"/>
          <w:i/>
          <w:color w:val="A6A6A6" w:themeColor="background1" w:themeShade="A6"/>
        </w:rPr>
        <w:t xml:space="preserve"> kWh économisés, nombre d'arbres plantés, kg de déchets réduits ou recyclés, nombre de points de tri </w:t>
      </w:r>
      <w:r w:rsidR="00740293" w:rsidRPr="00CE17DC">
        <w:rPr>
          <w:rFonts w:cs="Arial"/>
          <w:i/>
          <w:color w:val="A6A6A6" w:themeColor="background1" w:themeShade="A6"/>
        </w:rPr>
        <w:t xml:space="preserve">des déchets </w:t>
      </w:r>
      <w:r w:rsidR="00150354" w:rsidRPr="00CE17DC">
        <w:rPr>
          <w:rFonts w:cs="Arial"/>
          <w:i/>
          <w:color w:val="A6A6A6" w:themeColor="background1" w:themeShade="A6"/>
        </w:rPr>
        <w:t>implantés, nombre de personnes sensibilisées …</w:t>
      </w:r>
    </w:p>
    <w:p w14:paraId="764431D1" w14:textId="77777777" w:rsidR="009943EF" w:rsidRPr="009943EF" w:rsidRDefault="009943EF" w:rsidP="009943EF">
      <w:pPr>
        <w:rPr>
          <w:rFonts w:cs="Arial"/>
        </w:rPr>
      </w:pPr>
    </w:p>
    <w:p w14:paraId="02F09393" w14:textId="6545BCC0" w:rsidR="009943EF" w:rsidRDefault="009943EF" w:rsidP="006D75E7">
      <w:pPr>
        <w:tabs>
          <w:tab w:val="left" w:pos="6336"/>
        </w:tabs>
      </w:pPr>
    </w:p>
    <w:p w14:paraId="3F66FB06" w14:textId="6CB8F6E2" w:rsidR="009943EF" w:rsidRDefault="009943EF" w:rsidP="006D75E7">
      <w:pPr>
        <w:tabs>
          <w:tab w:val="left" w:pos="6336"/>
        </w:tabs>
      </w:pPr>
    </w:p>
    <w:p w14:paraId="0EE436EA" w14:textId="641B5764" w:rsidR="009943EF" w:rsidRDefault="009943EF" w:rsidP="006D75E7">
      <w:pPr>
        <w:tabs>
          <w:tab w:val="left" w:pos="6336"/>
        </w:tabs>
      </w:pPr>
    </w:p>
    <w:p w14:paraId="07F493DD" w14:textId="4CD9346A" w:rsidR="009943EF" w:rsidRDefault="009943EF" w:rsidP="006D75E7">
      <w:pPr>
        <w:tabs>
          <w:tab w:val="left" w:pos="6336"/>
        </w:tabs>
      </w:pPr>
    </w:p>
    <w:p w14:paraId="43BCAA03" w14:textId="37D31752" w:rsidR="009943EF" w:rsidRDefault="009943EF" w:rsidP="006D75E7">
      <w:pPr>
        <w:tabs>
          <w:tab w:val="left" w:pos="6336"/>
        </w:tabs>
      </w:pPr>
    </w:p>
    <w:p w14:paraId="383283A6" w14:textId="04F14F80" w:rsidR="009943EF" w:rsidRDefault="009943EF" w:rsidP="006D75E7">
      <w:pPr>
        <w:tabs>
          <w:tab w:val="left" w:pos="6336"/>
        </w:tabs>
      </w:pPr>
    </w:p>
    <w:p w14:paraId="38838CF6" w14:textId="29C37A55" w:rsidR="009943EF" w:rsidRDefault="009943EF" w:rsidP="006D75E7">
      <w:pPr>
        <w:tabs>
          <w:tab w:val="left" w:pos="6336"/>
        </w:tabs>
      </w:pPr>
    </w:p>
    <w:p w14:paraId="4B38D4DD" w14:textId="5E4AEEC9" w:rsidR="009943EF" w:rsidRDefault="009943EF" w:rsidP="006D75E7">
      <w:pPr>
        <w:tabs>
          <w:tab w:val="left" w:pos="6336"/>
        </w:tabs>
      </w:pPr>
    </w:p>
    <w:p w14:paraId="7BB78050" w14:textId="49C28176" w:rsidR="009943EF" w:rsidRDefault="009943EF" w:rsidP="006D75E7">
      <w:pPr>
        <w:tabs>
          <w:tab w:val="left" w:pos="6336"/>
        </w:tabs>
      </w:pPr>
    </w:p>
    <w:p w14:paraId="45ED6435" w14:textId="3F2A2503" w:rsidR="009943EF" w:rsidRDefault="009943EF" w:rsidP="006D75E7">
      <w:pPr>
        <w:tabs>
          <w:tab w:val="left" w:pos="6336"/>
        </w:tabs>
      </w:pPr>
    </w:p>
    <w:p w14:paraId="79748978" w14:textId="06CAA6F3" w:rsidR="009943EF" w:rsidRDefault="009943EF" w:rsidP="006D75E7">
      <w:pPr>
        <w:tabs>
          <w:tab w:val="left" w:pos="6336"/>
        </w:tabs>
      </w:pPr>
    </w:p>
    <w:p w14:paraId="43C29BF4" w14:textId="755C6410" w:rsidR="00BF504E" w:rsidRPr="007025E1" w:rsidRDefault="009943EF" w:rsidP="007025E1">
      <w:pPr>
        <w:pStyle w:val="Formatvorlageberschrift116Pt"/>
        <w:numPr>
          <w:ilvl w:val="0"/>
          <w:numId w:val="21"/>
        </w:numPr>
        <w:rPr>
          <w:rFonts w:ascii="Avenir Next Condensed" w:hAnsi="Avenir Next Condensed"/>
        </w:rPr>
      </w:pPr>
      <w:bookmarkStart w:id="0" w:name="_Toc119487507"/>
      <w:r w:rsidRPr="007025E1">
        <w:rPr>
          <w:rFonts w:ascii="Avenir Next Condensed" w:hAnsi="Avenir Next Condensed"/>
        </w:rPr>
        <w:lastRenderedPageBreak/>
        <w:t>Situation de départ</w:t>
      </w:r>
      <w:bookmarkEnd w:id="0"/>
    </w:p>
    <w:p w14:paraId="7399399C" w14:textId="15E39E7F" w:rsidR="002319B8" w:rsidRPr="000B4E88" w:rsidRDefault="006460EA" w:rsidP="000B4E8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les constatations que vous</w:t>
      </w:r>
      <w:r w:rsidR="00C003C6">
        <w:rPr>
          <w:rFonts w:cs="Arial"/>
          <w:i/>
          <w:color w:val="A6A6A6" w:themeColor="background1" w:themeShade="A6"/>
        </w:rPr>
        <w:t xml:space="preserve"> avez</w:t>
      </w:r>
      <w:r w:rsidRPr="00CE17DC">
        <w:rPr>
          <w:rFonts w:cs="Arial"/>
          <w:i/>
          <w:color w:val="A6A6A6" w:themeColor="background1" w:themeShade="A6"/>
        </w:rPr>
        <w:t xml:space="preserve"> faites </w:t>
      </w:r>
      <w:r w:rsidR="00C003C6">
        <w:rPr>
          <w:rFonts w:cs="Arial"/>
          <w:i/>
          <w:color w:val="A6A6A6" w:themeColor="background1" w:themeShade="A6"/>
        </w:rPr>
        <w:t xml:space="preserve">au moment de débuter votre </w:t>
      </w:r>
      <w:r w:rsidRPr="00CE17DC">
        <w:rPr>
          <w:rFonts w:cs="Arial"/>
          <w:i/>
          <w:color w:val="A6A6A6" w:themeColor="background1" w:themeShade="A6"/>
        </w:rPr>
        <w:t>projet</w:t>
      </w:r>
      <w:r w:rsidR="000D5A8C">
        <w:rPr>
          <w:rFonts w:cs="Arial"/>
          <w:i/>
          <w:color w:val="A6A6A6" w:themeColor="background1" w:themeShade="A6"/>
        </w:rPr>
        <w:t>.</w:t>
      </w:r>
      <w:r w:rsidR="00C003C6">
        <w:rPr>
          <w:rFonts w:cs="Arial"/>
          <w:i/>
          <w:color w:val="A6A6A6" w:themeColor="background1" w:themeShade="A6"/>
        </w:rPr>
        <w:t xml:space="preserve"> </w:t>
      </w:r>
      <w:r w:rsidR="000D5A8C">
        <w:rPr>
          <w:rFonts w:cs="Arial"/>
          <w:i/>
          <w:color w:val="A6A6A6" w:themeColor="background1" w:themeShade="A6"/>
        </w:rPr>
        <w:t xml:space="preserve"> Comment et pourquoi avez-vous choisi votre idée de projet ?</w:t>
      </w:r>
    </w:p>
    <w:p w14:paraId="43958BC0" w14:textId="2A5CD6AC" w:rsidR="002319B8" w:rsidRPr="007025E1" w:rsidRDefault="009943EF" w:rsidP="007025E1">
      <w:pPr>
        <w:pStyle w:val="Formatvorlageberschrift2Arial14PtVor18PtNach6Pt1"/>
        <w:numPr>
          <w:ilvl w:val="0"/>
          <w:numId w:val="21"/>
        </w:numPr>
        <w:rPr>
          <w:rFonts w:ascii="Avenir Next Condensed" w:hAnsi="Avenir Next Condensed" w:cs="Arial"/>
          <w:sz w:val="32"/>
          <w:szCs w:val="32"/>
        </w:rPr>
      </w:pPr>
      <w:bookmarkStart w:id="1" w:name="_Toc119487510"/>
      <w:r w:rsidRPr="007025E1">
        <w:rPr>
          <w:rFonts w:ascii="Avenir Next Condensed" w:hAnsi="Avenir Next Condensed" w:cs="Arial"/>
          <w:sz w:val="32"/>
          <w:szCs w:val="32"/>
        </w:rPr>
        <w:t>Définition du projet et objectifs</w:t>
      </w:r>
      <w:bookmarkEnd w:id="1"/>
    </w:p>
    <w:p w14:paraId="449F05B9" w14:textId="5D80A91E" w:rsidR="009943EF" w:rsidRPr="00CE17DC" w:rsidRDefault="009943EF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Définissez le but de votre projet</w:t>
      </w:r>
      <w:r w:rsidR="00F15BAE" w:rsidRPr="00CE17DC">
        <w:rPr>
          <w:rFonts w:cs="Arial"/>
          <w:i/>
          <w:color w:val="A6A6A6" w:themeColor="background1" w:themeShade="A6"/>
        </w:rPr>
        <w:t xml:space="preserve">. </w:t>
      </w:r>
      <w:r w:rsidRPr="00CE17DC">
        <w:rPr>
          <w:rFonts w:cs="Arial"/>
          <w:i/>
          <w:color w:val="A6A6A6" w:themeColor="background1" w:themeShade="A6"/>
        </w:rPr>
        <w:t>Que</w:t>
      </w:r>
      <w:r w:rsidR="00F15BAE" w:rsidRPr="00CE17DC">
        <w:rPr>
          <w:rFonts w:cs="Arial"/>
          <w:i/>
          <w:color w:val="A6A6A6" w:themeColor="background1" w:themeShade="A6"/>
        </w:rPr>
        <w:t>ls objectifs</w:t>
      </w:r>
      <w:r w:rsidRPr="00CE17DC">
        <w:rPr>
          <w:rFonts w:cs="Arial"/>
          <w:i/>
          <w:color w:val="A6A6A6" w:themeColor="background1" w:themeShade="A6"/>
        </w:rPr>
        <w:t xml:space="preserve"> voulez-vous atteindre avec votre projet ?</w:t>
      </w:r>
      <w:r w:rsidR="00271494" w:rsidRPr="00CE17DC">
        <w:rPr>
          <w:rFonts w:cs="Arial"/>
          <w:i/>
          <w:color w:val="A6A6A6" w:themeColor="background1" w:themeShade="A6"/>
        </w:rPr>
        <w:t xml:space="preserve"> Voici quelques </w:t>
      </w:r>
      <w:r w:rsidR="007862A4" w:rsidRPr="00CE17DC">
        <w:rPr>
          <w:rFonts w:cs="Arial"/>
          <w:i/>
          <w:color w:val="A6A6A6" w:themeColor="background1" w:themeShade="A6"/>
        </w:rPr>
        <w:t>exemples :</w:t>
      </w:r>
    </w:p>
    <w:p w14:paraId="7DDF5D39" w14:textId="77777777" w:rsidR="002319B8" w:rsidRPr="00CE17DC" w:rsidRDefault="002319B8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</w:p>
    <w:p w14:paraId="77A8AF18" w14:textId="4B15F9F7" w:rsidR="00F15BAE" w:rsidRPr="00CE17DC" w:rsidRDefault="00E5054B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>Projet sur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l’alimentation :</w:t>
      </w:r>
      <w:r w:rsidR="00F15BAE" w:rsidRPr="00CE17DC">
        <w:rPr>
          <w:rFonts w:cs="Arial"/>
          <w:b/>
          <w:bCs/>
          <w:i/>
          <w:color w:val="A6A6A6" w:themeColor="background1" w:themeShade="A6"/>
        </w:rPr>
        <w:t xml:space="preserve"> </w:t>
      </w:r>
      <w:r w:rsidR="00F15BAE" w:rsidRPr="00CE17DC">
        <w:rPr>
          <w:rFonts w:cs="Arial"/>
          <w:i/>
          <w:color w:val="A6A6A6" w:themeColor="background1" w:themeShade="A6"/>
        </w:rPr>
        <w:t>Vous organisez une semaine végétarienne à l'école,</w:t>
      </w:r>
      <w:r w:rsidR="000D5A8C">
        <w:rPr>
          <w:rFonts w:cs="Arial"/>
          <w:i/>
          <w:color w:val="A6A6A6" w:themeColor="background1" w:themeShade="A6"/>
        </w:rPr>
        <w:t xml:space="preserve"> vous organisez un concours de cuisine végane ou végétarienne à l’école, </w:t>
      </w:r>
      <w:r w:rsidR="00F15BAE" w:rsidRPr="00CE17DC">
        <w:rPr>
          <w:rFonts w:cs="Arial"/>
          <w:i/>
          <w:color w:val="A6A6A6" w:themeColor="background1" w:themeShade="A6"/>
        </w:rPr>
        <w:t>vous</w:t>
      </w:r>
      <w:r w:rsidR="000D5A8C">
        <w:rPr>
          <w:rFonts w:cs="Arial"/>
          <w:i/>
          <w:color w:val="A6A6A6" w:themeColor="background1" w:themeShade="A6"/>
        </w:rPr>
        <w:t xml:space="preserve"> vous </w:t>
      </w:r>
      <w:r w:rsidR="00B2288E">
        <w:rPr>
          <w:rFonts w:cs="Arial"/>
          <w:i/>
          <w:color w:val="A6A6A6" w:themeColor="background1" w:themeShade="A6"/>
        </w:rPr>
        <w:t>engagé à</w:t>
      </w:r>
      <w:r w:rsidR="00F15BAE" w:rsidRPr="00CE17DC">
        <w:rPr>
          <w:rFonts w:cs="Arial"/>
          <w:i/>
          <w:color w:val="A6A6A6" w:themeColor="background1" w:themeShade="A6"/>
        </w:rPr>
        <w:t xml:space="preserve"> mange</w:t>
      </w:r>
      <w:r w:rsidR="000D5A8C">
        <w:rPr>
          <w:rFonts w:cs="Arial"/>
          <w:i/>
          <w:color w:val="A6A6A6" w:themeColor="background1" w:themeShade="A6"/>
        </w:rPr>
        <w:t xml:space="preserve">r </w:t>
      </w:r>
      <w:r w:rsidR="00F15BAE" w:rsidRPr="00CE17DC">
        <w:rPr>
          <w:rFonts w:cs="Arial"/>
          <w:i/>
          <w:color w:val="A6A6A6" w:themeColor="background1" w:themeShade="A6"/>
        </w:rPr>
        <w:t xml:space="preserve"> végétarien pendant un </w:t>
      </w:r>
      <w:r w:rsidR="00B2288E">
        <w:rPr>
          <w:rFonts w:cs="Arial"/>
          <w:i/>
          <w:color w:val="A6A6A6" w:themeColor="background1" w:themeShade="A6"/>
        </w:rPr>
        <w:t>mois puis échangez vos expériences à ce sujet, etc. Si possible,</w:t>
      </w:r>
      <w:r w:rsidR="006B1745">
        <w:rPr>
          <w:rFonts w:cs="Arial"/>
          <w:i/>
          <w:color w:val="A6A6A6" w:themeColor="background1" w:themeShade="A6"/>
        </w:rPr>
        <w:t xml:space="preserve"> </w:t>
      </w:r>
      <w:r w:rsidR="00B2288E">
        <w:rPr>
          <w:rFonts w:cs="Arial"/>
          <w:i/>
          <w:color w:val="A6A6A6" w:themeColor="background1" w:themeShade="A6"/>
        </w:rPr>
        <w:t>c</w:t>
      </w:r>
      <w:r w:rsidR="00F15BAE" w:rsidRPr="00CE17DC">
        <w:rPr>
          <w:rFonts w:cs="Arial"/>
          <w:i/>
          <w:color w:val="A6A6A6" w:themeColor="background1" w:themeShade="A6"/>
        </w:rPr>
        <w:t xml:space="preserve">alculez </w:t>
      </w:r>
      <w:r w:rsidR="002319B8" w:rsidRPr="00CE17DC">
        <w:rPr>
          <w:rFonts w:cs="Arial"/>
          <w:i/>
          <w:color w:val="A6A6A6" w:themeColor="background1" w:themeShade="A6"/>
        </w:rPr>
        <w:t xml:space="preserve">combien d'émissions de gaz à effet de serre ont été </w:t>
      </w:r>
      <w:r w:rsidR="00B2288E">
        <w:rPr>
          <w:rFonts w:cs="Arial"/>
          <w:i/>
          <w:color w:val="A6A6A6" w:themeColor="background1" w:themeShade="A6"/>
        </w:rPr>
        <w:t>évitées</w:t>
      </w:r>
      <w:r w:rsidR="002319B8" w:rsidRPr="00CE17DC">
        <w:rPr>
          <w:rFonts w:cs="Arial"/>
          <w:i/>
          <w:color w:val="A6A6A6" w:themeColor="background1" w:themeShade="A6"/>
        </w:rPr>
        <w:t xml:space="preserve"> grâce à ce projet et</w:t>
      </w:r>
      <w:r w:rsidR="00B2288E">
        <w:rPr>
          <w:rFonts w:cs="Arial"/>
          <w:i/>
          <w:color w:val="A6A6A6" w:themeColor="background1" w:themeShade="A6"/>
        </w:rPr>
        <w:t>/ou</w:t>
      </w:r>
      <w:r w:rsidR="002319B8" w:rsidRPr="00CE17DC">
        <w:rPr>
          <w:rFonts w:cs="Arial"/>
          <w:i/>
          <w:color w:val="A6A6A6" w:themeColor="background1" w:themeShade="A6"/>
        </w:rPr>
        <w:t xml:space="preserve"> combien de vos camarades ont été sensibilisés </w:t>
      </w:r>
      <w:r w:rsidR="00B2288E">
        <w:rPr>
          <w:rFonts w:cs="Arial"/>
          <w:i/>
          <w:color w:val="A6A6A6" w:themeColor="background1" w:themeShade="A6"/>
        </w:rPr>
        <w:t>à la thématique</w:t>
      </w:r>
      <w:r w:rsidR="002319B8" w:rsidRPr="00CE17DC">
        <w:rPr>
          <w:rFonts w:cs="Arial"/>
          <w:i/>
          <w:color w:val="A6A6A6" w:themeColor="background1" w:themeShade="A6"/>
        </w:rPr>
        <w:t>.</w:t>
      </w:r>
    </w:p>
    <w:p w14:paraId="23AB57D6" w14:textId="3F415E17" w:rsidR="009943EF" w:rsidRPr="00CE17DC" w:rsidRDefault="009943EF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 xml:space="preserve">Projet 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d'économies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d’énergie :</w:t>
      </w:r>
      <w:r w:rsidRPr="00CE17DC">
        <w:rPr>
          <w:rFonts w:cs="Arial"/>
          <w:i/>
          <w:color w:val="A6A6A6" w:themeColor="background1" w:themeShade="A6"/>
        </w:rPr>
        <w:t xml:space="preserve"> Vous mettez en place une mesure d'économie d'énergie </w:t>
      </w:r>
      <w:r w:rsidRPr="00CE17DC">
        <w:rPr>
          <w:rFonts w:cs="Arial"/>
          <w:i/>
          <w:color w:val="A6A6A6" w:themeColor="background1" w:themeShade="A6"/>
          <w:u w:val="single"/>
        </w:rPr>
        <w:t>concrète</w:t>
      </w:r>
      <w:r w:rsidR="000D5A8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à l'école ou à la maison.</w:t>
      </w:r>
      <w:r w:rsidR="000D5A8C">
        <w:rPr>
          <w:rFonts w:cs="Arial"/>
          <w:i/>
          <w:color w:val="A6A6A6" w:themeColor="background1" w:themeShade="A6"/>
        </w:rPr>
        <w:t xml:space="preserve"> </w:t>
      </w:r>
      <w:r w:rsidR="00B2288E">
        <w:rPr>
          <w:rFonts w:cs="Arial"/>
          <w:i/>
          <w:color w:val="A6A6A6" w:themeColor="background1" w:themeShade="A6"/>
        </w:rPr>
        <w:t xml:space="preserve">Par exemple, en améliorant une installation ou en agissant sur les pratiques (chauffage, éclairage, informatique, etc.) des élèves et des enseignants. </w:t>
      </w:r>
      <w:r w:rsidR="000D5A8C">
        <w:rPr>
          <w:rFonts w:cs="Arial"/>
          <w:i/>
          <w:color w:val="A6A6A6" w:themeColor="background1" w:themeShade="A6"/>
        </w:rPr>
        <w:t>Si possible, c</w:t>
      </w:r>
      <w:r w:rsidRPr="00CE17DC">
        <w:rPr>
          <w:rFonts w:cs="Arial"/>
          <w:i/>
          <w:color w:val="A6A6A6" w:themeColor="background1" w:themeShade="A6"/>
        </w:rPr>
        <w:t xml:space="preserve">alculez combien d'énergie vous économisez réellement, en kWh par an. </w:t>
      </w:r>
    </w:p>
    <w:p w14:paraId="7F55671C" w14:textId="51212BC0" w:rsidR="009943EF" w:rsidRPr="00CE17DC" w:rsidRDefault="009943EF" w:rsidP="009943EF">
      <w:pPr>
        <w:numPr>
          <w:ilvl w:val="0"/>
          <w:numId w:val="5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b/>
          <w:bCs/>
          <w:i/>
          <w:color w:val="A6A6A6" w:themeColor="background1" w:themeShade="A6"/>
        </w:rPr>
        <w:t xml:space="preserve">Projet </w:t>
      </w:r>
      <w:r w:rsidR="00271494" w:rsidRPr="00CE17DC">
        <w:rPr>
          <w:rFonts w:cs="Arial"/>
          <w:b/>
          <w:bCs/>
          <w:i/>
          <w:color w:val="A6A6A6" w:themeColor="background1" w:themeShade="A6"/>
        </w:rPr>
        <w:t xml:space="preserve">de </w:t>
      </w:r>
      <w:r w:rsidR="007862A4" w:rsidRPr="00CE17DC">
        <w:rPr>
          <w:rFonts w:cs="Arial"/>
          <w:b/>
          <w:bCs/>
          <w:i/>
          <w:color w:val="A6A6A6" w:themeColor="background1" w:themeShade="A6"/>
        </w:rPr>
        <w:t>sensibilisation</w:t>
      </w:r>
      <w:r w:rsidR="007862A4" w:rsidRPr="00CE17DC">
        <w:rPr>
          <w:rFonts w:cs="Arial"/>
          <w:bCs/>
          <w:i/>
          <w:color w:val="A6A6A6" w:themeColor="background1" w:themeShade="A6"/>
        </w:rPr>
        <w:t xml:space="preserve"> :</w:t>
      </w:r>
      <w:r w:rsidRPr="00CE17DC">
        <w:rPr>
          <w:rFonts w:cs="Arial"/>
          <w:bCs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Vous organisez un événement, vous réalisez et distribuez un flyer, ou vous produisez et </w:t>
      </w:r>
      <w:r w:rsidR="00271494" w:rsidRPr="00CE17DC">
        <w:rPr>
          <w:rFonts w:cs="Arial"/>
          <w:i/>
          <w:color w:val="A6A6A6" w:themeColor="background1" w:themeShade="A6"/>
        </w:rPr>
        <w:t xml:space="preserve">projetez </w:t>
      </w:r>
      <w:r w:rsidRPr="00CE17DC">
        <w:rPr>
          <w:rFonts w:cs="Arial"/>
          <w:i/>
          <w:color w:val="A6A6A6" w:themeColor="background1" w:themeShade="A6"/>
        </w:rPr>
        <w:t xml:space="preserve">un film pour informer le plus de monde possible sur </w:t>
      </w:r>
      <w:r w:rsidR="00B2288E">
        <w:rPr>
          <w:rFonts w:cs="Arial"/>
          <w:i/>
          <w:color w:val="A6A6A6" w:themeColor="background1" w:themeShade="A6"/>
        </w:rPr>
        <w:t>un thème lié au</w:t>
      </w:r>
      <w:r w:rsidR="006B1745">
        <w:rPr>
          <w:rFonts w:cs="Arial"/>
          <w:i/>
          <w:color w:val="A6A6A6" w:themeColor="background1" w:themeShade="A6"/>
        </w:rPr>
        <w:t xml:space="preserve"> </w:t>
      </w:r>
      <w:r w:rsidR="00F15BAE" w:rsidRPr="00CE17DC">
        <w:rPr>
          <w:rFonts w:cs="Arial"/>
          <w:i/>
          <w:color w:val="A6A6A6" w:themeColor="background1" w:themeShade="A6"/>
        </w:rPr>
        <w:t xml:space="preserve">climat </w:t>
      </w:r>
      <w:r w:rsidR="00B2288E">
        <w:rPr>
          <w:rFonts w:cs="Arial"/>
          <w:i/>
          <w:color w:val="A6A6A6" w:themeColor="background1" w:themeShade="A6"/>
        </w:rPr>
        <w:t>ou à</w:t>
      </w:r>
      <w:r w:rsidR="00F15BAE" w:rsidRPr="00CE17DC">
        <w:rPr>
          <w:rFonts w:cs="Arial"/>
          <w:i/>
          <w:color w:val="A6A6A6" w:themeColor="background1" w:themeShade="A6"/>
        </w:rPr>
        <w:t xml:space="preserve"> l'environnement</w:t>
      </w:r>
      <w:r w:rsidR="00B2288E">
        <w:rPr>
          <w:rFonts w:cs="Arial"/>
          <w:i/>
          <w:color w:val="A6A6A6" w:themeColor="background1" w:themeShade="A6"/>
        </w:rPr>
        <w:t xml:space="preserve"> de façon générale</w:t>
      </w:r>
      <w:r w:rsidRPr="00CE17DC">
        <w:rPr>
          <w:rFonts w:cs="Arial"/>
          <w:i/>
          <w:color w:val="A6A6A6" w:themeColor="background1" w:themeShade="A6"/>
        </w:rPr>
        <w:t xml:space="preserve">. </w:t>
      </w:r>
      <w:r w:rsidR="00B2288E">
        <w:rPr>
          <w:rFonts w:cs="Arial"/>
          <w:i/>
          <w:color w:val="A6A6A6" w:themeColor="background1" w:themeShade="A6"/>
        </w:rPr>
        <w:t xml:space="preserve">Évaluez </w:t>
      </w:r>
      <w:r w:rsidRPr="00CE17DC">
        <w:rPr>
          <w:rFonts w:cs="Arial"/>
          <w:i/>
          <w:color w:val="A6A6A6" w:themeColor="background1" w:themeShade="A6"/>
        </w:rPr>
        <w:t>le nombre de personnes que vous touchez avec votre projet.</w:t>
      </w:r>
    </w:p>
    <w:p w14:paraId="4550EEE7" w14:textId="7F050E7B" w:rsidR="002319B8" w:rsidRPr="00CE17DC" w:rsidRDefault="002319B8" w:rsidP="002319B8">
      <w:pPr>
        <w:spacing w:before="120"/>
        <w:rPr>
          <w:rFonts w:cs="Arial"/>
          <w:i/>
          <w:color w:val="A6A6A6" w:themeColor="background1" w:themeShade="A6"/>
        </w:rPr>
      </w:pPr>
    </w:p>
    <w:p w14:paraId="04EBD04B" w14:textId="65698D5A" w:rsidR="00150354" w:rsidRPr="00CE17DC" w:rsidRDefault="00271494" w:rsidP="00150354">
      <w:pPr>
        <w:spacing w:before="120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Votre projet</w:t>
      </w:r>
      <w:r w:rsidR="00150354" w:rsidRPr="00CE17DC">
        <w:rPr>
          <w:rFonts w:cs="Arial"/>
          <w:i/>
          <w:color w:val="A6A6A6" w:themeColor="background1" w:themeShade="A6"/>
        </w:rPr>
        <w:t xml:space="preserve"> peut</w:t>
      </w:r>
      <w:r w:rsidRPr="00CE17DC">
        <w:rPr>
          <w:rFonts w:cs="Arial"/>
          <w:i/>
          <w:color w:val="A6A6A6" w:themeColor="background1" w:themeShade="A6"/>
        </w:rPr>
        <w:t xml:space="preserve"> évidemment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concerner d'autres sujets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qui concernent la protection du </w:t>
      </w:r>
      <w:r w:rsidR="007862A4" w:rsidRPr="00CE17DC">
        <w:rPr>
          <w:rFonts w:cs="Arial"/>
          <w:i/>
          <w:color w:val="A6A6A6" w:themeColor="background1" w:themeShade="A6"/>
        </w:rPr>
        <w:t>climat :</w:t>
      </w:r>
      <w:r w:rsidR="00150354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m</w:t>
      </w:r>
      <w:r w:rsidR="00150354" w:rsidRPr="00CE17DC">
        <w:rPr>
          <w:rFonts w:cs="Arial"/>
          <w:i/>
          <w:color w:val="A6A6A6" w:themeColor="background1" w:themeShade="A6"/>
        </w:rPr>
        <w:t xml:space="preserve">obilité, </w:t>
      </w:r>
      <w:r w:rsidR="007862A4" w:rsidRPr="00CE17DC">
        <w:rPr>
          <w:rFonts w:cs="Arial"/>
          <w:i/>
          <w:color w:val="A6A6A6" w:themeColor="background1" w:themeShade="A6"/>
        </w:rPr>
        <w:t>déchets, eau</w:t>
      </w:r>
      <w:r w:rsidR="00150354" w:rsidRPr="00CE17DC">
        <w:rPr>
          <w:rFonts w:cs="Arial"/>
          <w:i/>
          <w:color w:val="A6A6A6" w:themeColor="background1" w:themeShade="A6"/>
        </w:rPr>
        <w:t xml:space="preserve">, </w:t>
      </w:r>
      <w:r w:rsidRPr="00CE17DC">
        <w:rPr>
          <w:rFonts w:cs="Arial"/>
          <w:i/>
          <w:color w:val="A6A6A6" w:themeColor="background1" w:themeShade="A6"/>
        </w:rPr>
        <w:t xml:space="preserve">consommation de matériaux, </w:t>
      </w:r>
      <w:r w:rsidR="00150354" w:rsidRPr="00CE17DC">
        <w:rPr>
          <w:rFonts w:cs="Arial"/>
          <w:i/>
          <w:color w:val="A6A6A6" w:themeColor="background1" w:themeShade="A6"/>
        </w:rPr>
        <w:t>etc</w:t>
      </w:r>
      <w:r w:rsidRPr="00CE17DC">
        <w:rPr>
          <w:rFonts w:cs="Arial"/>
          <w:i/>
          <w:color w:val="A6A6A6" w:themeColor="background1" w:themeShade="A6"/>
        </w:rPr>
        <w:t>.</w:t>
      </w:r>
    </w:p>
    <w:p w14:paraId="351E8FB6" w14:textId="482B6C31" w:rsidR="00F3222D" w:rsidRPr="000B4E88" w:rsidRDefault="00F3222D" w:rsidP="000B4E88">
      <w:pPr>
        <w:spacing w:before="100"/>
        <w:contextualSpacing/>
        <w:rPr>
          <w:rFonts w:cs="Arial"/>
          <w:color w:val="A6A6A6" w:themeColor="background1" w:themeShade="A6"/>
        </w:rPr>
      </w:pPr>
    </w:p>
    <w:p w14:paraId="5046ED4D" w14:textId="77777777" w:rsidR="009943EF" w:rsidRPr="00D43E4E" w:rsidRDefault="009943EF" w:rsidP="007025E1">
      <w:pPr>
        <w:pStyle w:val="Formatvorlageberschrift116Pt"/>
        <w:numPr>
          <w:ilvl w:val="0"/>
          <w:numId w:val="21"/>
        </w:numPr>
        <w:rPr>
          <w:rFonts w:ascii="Avenir Next Condensed" w:hAnsi="Avenir Next Condensed"/>
        </w:rPr>
      </w:pPr>
      <w:bookmarkStart w:id="2" w:name="_Toc119487514"/>
      <w:r w:rsidRPr="009943EF">
        <w:rPr>
          <w:rFonts w:ascii="Avenir Next Condensed" w:hAnsi="Avenir Next Condensed"/>
        </w:rPr>
        <w:t>Mise en œuvre concrète</w:t>
      </w:r>
      <w:bookmarkEnd w:id="2"/>
    </w:p>
    <w:p w14:paraId="4C0A8AAC" w14:textId="6A6A7B05" w:rsidR="009943EF" w:rsidRPr="00CE17DC" w:rsidRDefault="009943EF" w:rsidP="009943EF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ici comment vous réalisez votre projet concrètement et documentez cette mise en œuvre avec des dessins, modèle</w:t>
      </w:r>
      <w:r w:rsidR="00CE17DC" w:rsidRPr="00CE17DC">
        <w:rPr>
          <w:rFonts w:cs="Arial"/>
          <w:i/>
          <w:color w:val="A6A6A6" w:themeColor="background1" w:themeShade="A6"/>
        </w:rPr>
        <w:t>s</w:t>
      </w:r>
      <w:r w:rsidRPr="00CE17DC">
        <w:rPr>
          <w:rFonts w:cs="Arial"/>
          <w:i/>
          <w:color w:val="A6A6A6" w:themeColor="background1" w:themeShade="A6"/>
        </w:rPr>
        <w:t>, photos</w:t>
      </w:r>
      <w:r w:rsidR="002B48CF" w:rsidRPr="00CE17DC">
        <w:rPr>
          <w:rFonts w:cs="Arial"/>
          <w:i/>
          <w:color w:val="A6A6A6" w:themeColor="background1" w:themeShade="A6"/>
        </w:rPr>
        <w:t xml:space="preserve">, liens sur la vidéo que vous avez mise en </w:t>
      </w:r>
      <w:r w:rsidR="007862A4" w:rsidRPr="00CE17DC">
        <w:rPr>
          <w:rFonts w:cs="Arial"/>
          <w:i/>
          <w:color w:val="A6A6A6" w:themeColor="background1" w:themeShade="A6"/>
        </w:rPr>
        <w:t>ligne, etc.</w:t>
      </w:r>
    </w:p>
    <w:p w14:paraId="4B76D14F" w14:textId="77777777" w:rsidR="009943EF" w:rsidRPr="00CE17DC" w:rsidRDefault="009943EF" w:rsidP="009943EF">
      <w:pPr>
        <w:spacing w:before="100"/>
        <w:ind w:left="709" w:hanging="709"/>
        <w:rPr>
          <w:rFonts w:cs="Arial"/>
          <w:color w:val="A6A6A6" w:themeColor="background1" w:themeShade="A6"/>
        </w:rPr>
      </w:pPr>
    </w:p>
    <w:p w14:paraId="57E1B438" w14:textId="77777777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Attention : Les images provenant d'Internet ne sont pas autorisées, même si la source est citée !</w:t>
      </w:r>
    </w:p>
    <w:p w14:paraId="235C3176" w14:textId="57DF832A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Seule exception : les images open source provenant de plates-formes telles que </w:t>
      </w:r>
      <w:proofErr w:type="spellStart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Pixabay</w:t>
      </w:r>
      <w:proofErr w:type="spellEnd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 ou </w:t>
      </w:r>
      <w:proofErr w:type="spellStart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Unsplash</w:t>
      </w:r>
      <w:proofErr w:type="spellEnd"/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 xml:space="preserve"> peuvent être utilisées à condition que la source soit indiquée.</w:t>
      </w:r>
    </w:p>
    <w:p w14:paraId="34B7D86C" w14:textId="77777777" w:rsidR="00BF504E" w:rsidRPr="00CE17DC" w:rsidRDefault="00BF504E" w:rsidP="00BF504E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</w:p>
    <w:p w14:paraId="179693C3" w14:textId="77777777" w:rsidR="00263CF8" w:rsidRDefault="00BF504E" w:rsidP="009943EF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  <w:r w:rsidRPr="00CE17DC">
        <w:rPr>
          <w:rFonts w:cs="Arial"/>
          <w:b/>
          <w:bCs/>
          <w:i/>
          <w:color w:val="A6A6A6" w:themeColor="background1" w:themeShade="A6"/>
          <w:lang w:val="fr-CH"/>
        </w:rPr>
        <w:t>Il est préférable que les photos viennent de vous</w:t>
      </w:r>
      <w:r w:rsidR="009943EF" w:rsidRPr="00CE17DC">
        <w:rPr>
          <w:rFonts w:cs="Arial"/>
          <w:b/>
          <w:bCs/>
          <w:i/>
          <w:color w:val="A6A6A6" w:themeColor="background1" w:themeShade="A6"/>
          <w:lang w:val="fr-CH"/>
        </w:rPr>
        <w:t>.</w:t>
      </w:r>
    </w:p>
    <w:p w14:paraId="0E390651" w14:textId="77777777" w:rsidR="00263CF8" w:rsidRDefault="00263CF8" w:rsidP="009943EF">
      <w:pPr>
        <w:spacing w:before="100"/>
        <w:contextualSpacing/>
        <w:rPr>
          <w:rFonts w:cs="Arial"/>
          <w:b/>
          <w:bCs/>
          <w:i/>
          <w:color w:val="A6A6A6" w:themeColor="background1" w:themeShade="A6"/>
          <w:lang w:val="fr-CH"/>
        </w:rPr>
      </w:pPr>
    </w:p>
    <w:p w14:paraId="63E76429" w14:textId="7149D0C7" w:rsidR="00263CF8" w:rsidRDefault="000B4E88">
      <w:pPr>
        <w:rPr>
          <w:rFonts w:cs="Arial"/>
          <w:b/>
          <w:bCs/>
          <w:i/>
          <w:color w:val="A6A6A6" w:themeColor="background1" w:themeShade="A6"/>
          <w:lang w:val="fr-CH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58046" wp14:editId="6E5DCB1E">
                <wp:simplePos x="0" y="0"/>
                <wp:positionH relativeFrom="column">
                  <wp:posOffset>308610</wp:posOffset>
                </wp:positionH>
                <wp:positionV relativeFrom="line">
                  <wp:posOffset>-103505</wp:posOffset>
                </wp:positionV>
                <wp:extent cx="4589929" cy="683895"/>
                <wp:effectExtent l="0" t="0" r="7620" b="14605"/>
                <wp:wrapNone/>
                <wp:docPr id="4338003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929" cy="68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74B422" w14:textId="3E9C3EED" w:rsidR="00680575" w:rsidRPr="00557DFC" w:rsidRDefault="00D4002C" w:rsidP="00680575">
                            <w:pPr>
                              <w:pStyle w:val="Formatvorlageberschrift116Pt"/>
                              <w:jc w:val="center"/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>OUTILS D’AIDE</w:t>
                            </w:r>
                            <w:r w:rsidR="000B4E88">
                              <w:rPr>
                                <w:rFonts w:ascii="Avenir Next Condensed" w:hAnsi="Avenir Next Condensed"/>
                                <w:color w:val="8CC53C"/>
                                <w:sz w:val="36"/>
                                <w:szCs w:val="36"/>
                              </w:rPr>
                              <w:t xml:space="preserve"> AU DÉVELOPPEMENT DE PROJET</w:t>
                            </w:r>
                          </w:p>
                          <w:p w14:paraId="5A2F439B" w14:textId="77777777" w:rsidR="00680575" w:rsidRPr="00D4002C" w:rsidRDefault="00680575" w:rsidP="00680575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8046" id="_x0000_s1028" type="#_x0000_t202" style="position:absolute;margin-left:24.3pt;margin-top:-8.15pt;width:361.4pt;height:5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" fillcolor="white [3201]" strokeweight=".5pt">
                <v:textbox>
                  <w:txbxContent>
                    <w:p w14:paraId="2A74B422" w14:textId="3E9C3EED" w:rsidR="00680575" w:rsidRPr="00557DFC" w:rsidRDefault="00D4002C" w:rsidP="00680575">
                      <w:pPr>
                        <w:pStyle w:val="Formatvorlageberschrift116Pt"/>
                        <w:jc w:val="center"/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</w:pPr>
                      <w:r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>OUTILS D’AIDE</w:t>
                      </w:r>
                      <w:r w:rsidR="000B4E88">
                        <w:rPr>
                          <w:rFonts w:ascii="Avenir Next Condensed" w:hAnsi="Avenir Next Condensed"/>
                          <w:color w:val="8CC53C"/>
                          <w:sz w:val="36"/>
                          <w:szCs w:val="36"/>
                        </w:rPr>
                        <w:t xml:space="preserve"> AU DÉVELOPPEMENT DE PROJET</w:t>
                      </w:r>
                    </w:p>
                    <w:p w14:paraId="5A2F439B" w14:textId="77777777" w:rsidR="00680575" w:rsidRPr="00D4002C" w:rsidRDefault="00680575" w:rsidP="00680575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673A428" w14:textId="77777777" w:rsidR="000B4E88" w:rsidRPr="009F26A3" w:rsidRDefault="000B4E88" w:rsidP="000B4E88">
      <w:pPr>
        <w:pStyle w:val="Formatvorlageberschrift2Arial14PtVor18PtNach6Pt1"/>
        <w:ind w:left="0" w:firstLine="0"/>
        <w:rPr>
          <w:rFonts w:ascii="Avenir Next Condensed" w:hAnsi="Avenir Next Condensed" w:cs="Arial"/>
          <w:szCs w:val="28"/>
        </w:rPr>
      </w:pPr>
      <w:bookmarkStart w:id="3" w:name="_Toc119487508"/>
      <w:bookmarkStart w:id="4" w:name="_Toc119487509"/>
    </w:p>
    <w:p w14:paraId="5D0AF200" w14:textId="57A1BDAE" w:rsidR="00263CF8" w:rsidRPr="00BC1C0C" w:rsidRDefault="00263CF8" w:rsidP="00BC1C0C">
      <w:pPr>
        <w:pStyle w:val="Formatvorlageberschrift2Arial14PtVor18PtNach6Pt1"/>
        <w:numPr>
          <w:ilvl w:val="0"/>
          <w:numId w:val="22"/>
        </w:numPr>
        <w:rPr>
          <w:rFonts w:ascii="Avenir Next Condensed" w:hAnsi="Avenir Next Condensed" w:cs="Arial"/>
          <w:sz w:val="32"/>
          <w:szCs w:val="32"/>
        </w:rPr>
      </w:pPr>
      <w:r w:rsidRPr="00BC1C0C">
        <w:rPr>
          <w:rFonts w:ascii="Avenir Next Condensed" w:hAnsi="Avenir Next Condensed" w:cs="Arial"/>
          <w:sz w:val="32"/>
          <w:szCs w:val="32"/>
        </w:rPr>
        <w:t>Motivations</w:t>
      </w:r>
      <w:bookmarkEnd w:id="3"/>
    </w:p>
    <w:p w14:paraId="003416A0" w14:textId="6954BA22" w:rsidR="00F3222D" w:rsidRDefault="00263CF8" w:rsidP="00F3222D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Expliquez vos motivations pour lesquelles vous participez au concours eCO2profil.</w:t>
      </w:r>
    </w:p>
    <w:p w14:paraId="274247F7" w14:textId="77777777" w:rsidR="00F3222D" w:rsidRPr="00F3222D" w:rsidRDefault="00F3222D" w:rsidP="00F3222D">
      <w:pPr>
        <w:spacing w:before="100"/>
        <w:contextualSpacing/>
        <w:rPr>
          <w:rFonts w:cs="Arial"/>
          <w:i/>
          <w:color w:val="A6A6A6" w:themeColor="background1" w:themeShade="A6"/>
        </w:rPr>
      </w:pPr>
    </w:p>
    <w:p w14:paraId="3EFA74AD" w14:textId="58FBAD80" w:rsidR="00263CF8" w:rsidRPr="00BC1C0C" w:rsidRDefault="00263CF8" w:rsidP="00BC1C0C">
      <w:pPr>
        <w:pStyle w:val="Formatvorlageberschrift2Arial14PtVor18PtNach6Pt1"/>
        <w:numPr>
          <w:ilvl w:val="0"/>
          <w:numId w:val="22"/>
        </w:numPr>
        <w:rPr>
          <w:rFonts w:ascii="Avenir Next Condensed" w:hAnsi="Avenir Next Condensed" w:cs="Arial"/>
          <w:sz w:val="32"/>
          <w:szCs w:val="32"/>
        </w:rPr>
      </w:pPr>
      <w:r w:rsidRPr="00BC1C0C">
        <w:rPr>
          <w:rFonts w:ascii="Avenir Next Condensed" w:hAnsi="Avenir Next Condensed" w:cs="Arial"/>
          <w:sz w:val="32"/>
          <w:szCs w:val="32"/>
        </w:rPr>
        <w:t>Recherche d'idées / définition du projet</w:t>
      </w:r>
      <w:bookmarkEnd w:id="4"/>
    </w:p>
    <w:p w14:paraId="295AED63" w14:textId="77777777" w:rsidR="00263CF8" w:rsidRPr="00CE17DC" w:rsidRDefault="00263CF8" w:rsidP="00263CF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Décrivez dans ce chapitre quelles idées vous avez rassemblées, quel but celles-ci permettraient d'atteindre et pour quelle idée vous vous êtes décidés finalement.</w:t>
      </w:r>
    </w:p>
    <w:p w14:paraId="2051AEF5" w14:textId="77777777" w:rsidR="00263CF8" w:rsidRPr="00F15BAE" w:rsidRDefault="00263CF8" w:rsidP="00263CF8">
      <w:pPr>
        <w:spacing w:before="100"/>
        <w:contextualSpacing/>
        <w:rPr>
          <w:rFonts w:cs="Arial"/>
          <w:i/>
          <w:color w:val="D9D9D9" w:themeColor="background1" w:themeShade="D9"/>
        </w:rPr>
      </w:pPr>
    </w:p>
    <w:p w14:paraId="78B1A51F" w14:textId="5C4E1C2D" w:rsidR="00263CF8" w:rsidRPr="000B4E88" w:rsidRDefault="00263CF8" w:rsidP="00263CF8">
      <w:pPr>
        <w:spacing w:before="100"/>
        <w:contextualSpacing/>
        <w:rPr>
          <w:rFonts w:cs="Arial"/>
          <w:b/>
          <w:i/>
          <w:color w:val="A6A6A6" w:themeColor="background1" w:themeShade="A6"/>
          <w:u w:val="single"/>
        </w:rPr>
      </w:pPr>
      <w:r w:rsidRPr="000B4E88">
        <w:rPr>
          <w:rFonts w:cs="Arial"/>
          <w:b/>
          <w:i/>
          <w:color w:val="A6A6A6" w:themeColor="background1" w:themeShade="A6"/>
          <w:u w:val="single"/>
        </w:rPr>
        <w:t xml:space="preserve">Deux </w:t>
      </w:r>
      <w:r w:rsidR="007862A4" w:rsidRPr="000B4E88">
        <w:rPr>
          <w:rFonts w:cs="Arial"/>
          <w:b/>
          <w:i/>
          <w:color w:val="A6A6A6" w:themeColor="background1" w:themeShade="A6"/>
          <w:u w:val="single"/>
        </w:rPr>
        <w:t>astuces :</w:t>
      </w:r>
    </w:p>
    <w:p w14:paraId="52189856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Prenez votre temps pour trouver des idées.</w:t>
      </w:r>
    </w:p>
    <w:p w14:paraId="149901AC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Cherchez des idées de projets qui sont facilement réalisables. </w:t>
      </w:r>
    </w:p>
    <w:p w14:paraId="4CE1E293" w14:textId="77777777" w:rsidR="00263CF8" w:rsidRPr="00CE17DC" w:rsidRDefault="00263CF8" w:rsidP="00263CF8">
      <w:pPr>
        <w:spacing w:before="100"/>
        <w:ind w:left="142"/>
        <w:contextualSpacing/>
        <w:rPr>
          <w:rFonts w:cs="Arial"/>
          <w:i/>
          <w:color w:val="A6A6A6" w:themeColor="background1" w:themeShade="A6"/>
        </w:rPr>
      </w:pPr>
    </w:p>
    <w:p w14:paraId="10BDF8FF" w14:textId="0038601F" w:rsidR="00263CF8" w:rsidRPr="000B4E88" w:rsidRDefault="00263CF8" w:rsidP="00263CF8">
      <w:pPr>
        <w:spacing w:before="100"/>
        <w:contextualSpacing/>
        <w:rPr>
          <w:rFonts w:cs="Arial"/>
          <w:b/>
          <w:i/>
          <w:color w:val="A6A6A6" w:themeColor="background1" w:themeShade="A6"/>
          <w:u w:val="single"/>
        </w:rPr>
      </w:pPr>
      <w:r w:rsidRPr="000B4E88">
        <w:rPr>
          <w:rFonts w:cs="Arial"/>
          <w:b/>
          <w:i/>
          <w:color w:val="A6A6A6" w:themeColor="background1" w:themeShade="A6"/>
          <w:u w:val="single"/>
        </w:rPr>
        <w:t xml:space="preserve">Méthode pour la recherche </w:t>
      </w:r>
      <w:r w:rsidR="007862A4" w:rsidRPr="000B4E88">
        <w:rPr>
          <w:rFonts w:cs="Arial"/>
          <w:b/>
          <w:i/>
          <w:color w:val="A6A6A6" w:themeColor="background1" w:themeShade="A6"/>
          <w:u w:val="single"/>
        </w:rPr>
        <w:t>d’idées :</w:t>
      </w:r>
    </w:p>
    <w:p w14:paraId="63060F13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hyperlink r:id="rId10" w:history="1">
        <w:r w:rsidRPr="00150354">
          <w:rPr>
            <w:rStyle w:val="Lienhypertexte"/>
            <w:rFonts w:cs="Arial"/>
            <w:i/>
          </w:rPr>
          <w:t>Brainstorming</w:t>
        </w:r>
      </w:hyperlink>
      <w:r w:rsidRPr="00F15BAE">
        <w:rPr>
          <w:rFonts w:cs="Arial"/>
          <w:i/>
          <w:color w:val="D9D9D9" w:themeColor="background1" w:themeShade="D9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 xml:space="preserve">au sein de l'équipe </w:t>
      </w:r>
    </w:p>
    <w:p w14:paraId="7A7D2DD5" w14:textId="77777777" w:rsidR="00263CF8" w:rsidRPr="00CE17DC" w:rsidRDefault="00263CF8" w:rsidP="00263CF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Discussions avec des personnes de votre école </w:t>
      </w:r>
    </w:p>
    <w:p w14:paraId="19041A5C" w14:textId="5BF6C350" w:rsidR="009943EF" w:rsidRDefault="00263CF8" w:rsidP="00F3222D">
      <w:pPr>
        <w:numPr>
          <w:ilvl w:val="0"/>
          <w:numId w:val="3"/>
        </w:numPr>
        <w:spacing w:before="120"/>
        <w:ind w:left="426" w:hanging="284"/>
        <w:rPr>
          <w:rFonts w:cs="Arial"/>
          <w:b/>
          <w:bCs/>
          <w:i/>
          <w:color w:val="A6A6A6" w:themeColor="background1" w:themeShade="A6"/>
        </w:rPr>
      </w:pPr>
      <w:r w:rsidRPr="000B4E88">
        <w:rPr>
          <w:rFonts w:cs="Arial"/>
          <w:b/>
          <w:bCs/>
          <w:i/>
          <w:color w:val="A6A6A6" w:themeColor="background1" w:themeShade="A6"/>
        </w:rPr>
        <w:t>Recherches sur Internet (vous pouvez aussi consulter les idées de projets déjà proposées dans le cadre d'eCO</w:t>
      </w:r>
      <w:r w:rsidRPr="000B4E88">
        <w:rPr>
          <w:rFonts w:cs="Arial"/>
          <w:b/>
          <w:bCs/>
          <w:i/>
          <w:color w:val="A6A6A6" w:themeColor="background1" w:themeShade="A6"/>
          <w:vertAlign w:val="subscript"/>
        </w:rPr>
        <w:t>2</w:t>
      </w:r>
      <w:r w:rsidR="007862A4" w:rsidRPr="000B4E88">
        <w:rPr>
          <w:rFonts w:cs="Arial"/>
          <w:b/>
          <w:bCs/>
          <w:i/>
          <w:color w:val="A6A6A6" w:themeColor="background1" w:themeShade="A6"/>
        </w:rPr>
        <w:t>profil :</w:t>
      </w:r>
      <w:r w:rsidRPr="000B4E88">
        <w:rPr>
          <w:b/>
          <w:bCs/>
          <w:color w:val="A6A6A6" w:themeColor="background1" w:themeShade="A6"/>
        </w:rPr>
        <w:t xml:space="preserve"> </w:t>
      </w:r>
      <w:hyperlink r:id="rId11" w:history="1">
        <w:r w:rsidRPr="000B4E88">
          <w:rPr>
            <w:rStyle w:val="Lienhypertexte"/>
            <w:rFonts w:cs="Arial"/>
            <w:b/>
            <w:bCs/>
            <w:i/>
            <w:color w:val="A6A6A6" w:themeColor="background1" w:themeShade="A6"/>
          </w:rPr>
          <w:t>https://eco2profil.ch/idees-de-projets/</w:t>
        </w:r>
      </w:hyperlink>
      <w:r w:rsidRPr="000B4E88">
        <w:rPr>
          <w:rFonts w:cs="Arial"/>
          <w:b/>
          <w:bCs/>
          <w:i/>
          <w:color w:val="A6A6A6" w:themeColor="background1" w:themeShade="A6"/>
        </w:rPr>
        <w:t xml:space="preserve"> )</w:t>
      </w:r>
    </w:p>
    <w:p w14:paraId="437DAF21" w14:textId="77777777" w:rsidR="009F26A3" w:rsidRPr="000B4E88" w:rsidRDefault="009F26A3" w:rsidP="009F26A3">
      <w:pPr>
        <w:spacing w:before="120"/>
        <w:ind w:left="142"/>
        <w:rPr>
          <w:rFonts w:cs="Arial"/>
          <w:b/>
          <w:bCs/>
          <w:i/>
          <w:color w:val="A6A6A6" w:themeColor="background1" w:themeShade="A6"/>
        </w:rPr>
      </w:pPr>
    </w:p>
    <w:p w14:paraId="59D41D93" w14:textId="77777777" w:rsidR="00F3222D" w:rsidRDefault="00F3222D" w:rsidP="009943EF">
      <w:pPr>
        <w:spacing w:before="100"/>
        <w:contextualSpacing/>
        <w:rPr>
          <w:rFonts w:cs="Arial"/>
          <w:b/>
          <w:bCs/>
          <w:color w:val="808080"/>
        </w:rPr>
      </w:pPr>
    </w:p>
    <w:p w14:paraId="3DBA8AC8" w14:textId="7A22BE8C" w:rsidR="000B4E88" w:rsidRPr="00D43E4E" w:rsidRDefault="000B4E88" w:rsidP="000B4E88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5" w:name="_Toc119487511"/>
      <w:r w:rsidRPr="009943EF">
        <w:rPr>
          <w:rFonts w:ascii="Avenir Next Condensed" w:hAnsi="Avenir Next Condensed"/>
        </w:rPr>
        <w:t>Planification du projet</w:t>
      </w:r>
      <w:bookmarkEnd w:id="5"/>
    </w:p>
    <w:p w14:paraId="386AFCD0" w14:textId="1D103029" w:rsidR="000B4E88" w:rsidRPr="00CE17DC" w:rsidRDefault="000B4E88" w:rsidP="000B4E88">
      <w:pPr>
        <w:spacing w:before="100"/>
        <w:contextualSpacing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Il s'agit de se poser les questions </w:t>
      </w:r>
      <w:r w:rsidR="007862A4" w:rsidRPr="00CE17DC">
        <w:rPr>
          <w:rFonts w:cs="Arial"/>
          <w:i/>
          <w:color w:val="A6A6A6" w:themeColor="background1" w:themeShade="A6"/>
        </w:rPr>
        <w:t>suivantes :</w:t>
      </w:r>
    </w:p>
    <w:p w14:paraId="7B719AEA" w14:textId="77777777" w:rsidR="000B4E88" w:rsidRPr="002319B8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D9D9D9" w:themeColor="background1" w:themeShade="D9"/>
        </w:rPr>
      </w:pPr>
      <w:r w:rsidRPr="00CE17DC">
        <w:rPr>
          <w:rFonts w:cs="Arial"/>
          <w:i/>
          <w:color w:val="A6A6A6" w:themeColor="background1" w:themeShade="A6"/>
        </w:rPr>
        <w:t>Combien de temps nous reste-il pour le réaliser (</w:t>
      </w:r>
      <w:proofErr w:type="spellStart"/>
      <w:r>
        <w:fldChar w:fldCharType="begin"/>
      </w:r>
      <w:r>
        <w:instrText>HYPERLINK "https://fr.wikipedia.org/wiki/Rétroplanification"</w:instrText>
      </w:r>
      <w:r>
        <w:fldChar w:fldCharType="separate"/>
      </w:r>
      <w:r w:rsidRPr="00271494">
        <w:rPr>
          <w:rStyle w:val="Lienhypertexte"/>
          <w:rFonts w:cs="Arial"/>
          <w:i/>
        </w:rPr>
        <w:t>r</w:t>
      </w:r>
      <w:r>
        <w:rPr>
          <w:rStyle w:val="Lienhypertexte"/>
          <w:rFonts w:cs="Arial"/>
          <w:i/>
        </w:rPr>
        <w:t>é</w:t>
      </w:r>
      <w:r w:rsidRPr="00271494">
        <w:rPr>
          <w:rStyle w:val="Lienhypertexte"/>
          <w:rFonts w:cs="Arial"/>
          <w:i/>
        </w:rPr>
        <w:t>tro</w:t>
      </w:r>
      <w:r>
        <w:rPr>
          <w:rStyle w:val="Lienhypertexte"/>
          <w:rFonts w:cs="Arial"/>
          <w:i/>
        </w:rPr>
        <w:t>-</w:t>
      </w:r>
      <w:r w:rsidRPr="00271494">
        <w:rPr>
          <w:rStyle w:val="Lienhypertexte"/>
          <w:rFonts w:cs="Arial"/>
          <w:i/>
        </w:rPr>
        <w:t>planning</w:t>
      </w:r>
      <w:proofErr w:type="spellEnd"/>
      <w:r>
        <w:rPr>
          <w:rStyle w:val="Lienhypertexte"/>
          <w:rFonts w:cs="Arial"/>
          <w:i/>
        </w:rPr>
        <w:fldChar w:fldCharType="end"/>
      </w:r>
      <w:r w:rsidRPr="00CE17DC">
        <w:rPr>
          <w:rFonts w:cs="Arial"/>
          <w:i/>
          <w:color w:val="A6A6A6" w:themeColor="background1" w:themeShade="A6"/>
        </w:rPr>
        <w:t>) ?</w:t>
      </w:r>
    </w:p>
    <w:p w14:paraId="5050FDAA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Quelles sont les tâches à accomplir ? Qui peut nous soutenir ?</w:t>
      </w:r>
    </w:p>
    <w:p w14:paraId="4E2049EF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Quels sont les problèmes qui peuvent apparaître ? Qui peut nous aider ?</w:t>
      </w:r>
    </w:p>
    <w:p w14:paraId="47C1343C" w14:textId="77777777" w:rsidR="000B4E88" w:rsidRPr="00CE17DC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Faut-il encore convaincre d'autres personnes de notre idée ? (par exemple notre enseignant ou le concierge)</w:t>
      </w:r>
    </w:p>
    <w:p w14:paraId="59FDB68A" w14:textId="77777777" w:rsidR="000B4E88" w:rsidRPr="00F3222D" w:rsidRDefault="000B4E88" w:rsidP="000B4E88">
      <w:pPr>
        <w:numPr>
          <w:ilvl w:val="0"/>
          <w:numId w:val="3"/>
        </w:numPr>
        <w:spacing w:before="120"/>
        <w:ind w:left="426" w:hanging="284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Nous faut-il du matériel supplémentaire ? Qui en assume les coûts ? (par exemple l'école, un sponsor…)</w:t>
      </w:r>
    </w:p>
    <w:p w14:paraId="00D67105" w14:textId="77777777" w:rsidR="000B4E88" w:rsidRDefault="000B4E88" w:rsidP="009943EF">
      <w:pPr>
        <w:spacing w:before="100"/>
        <w:contextualSpacing/>
        <w:rPr>
          <w:rFonts w:cs="Arial"/>
          <w:b/>
          <w:bCs/>
          <w:color w:val="808080"/>
        </w:rPr>
      </w:pPr>
    </w:p>
    <w:p w14:paraId="66E3EA64" w14:textId="52A08512" w:rsidR="00263CF8" w:rsidRPr="000B4E88" w:rsidRDefault="00263CF8" w:rsidP="000B4E88">
      <w:pPr>
        <w:pStyle w:val="Formatvorlageberschrift2Arial14PtVor18PtNach6Pt1"/>
        <w:numPr>
          <w:ilvl w:val="1"/>
          <w:numId w:val="25"/>
        </w:numPr>
        <w:rPr>
          <w:rFonts w:ascii="Avenir Next Condensed" w:hAnsi="Avenir Next Condensed" w:cs="Arial"/>
          <w:szCs w:val="28"/>
        </w:rPr>
      </w:pPr>
      <w:bookmarkStart w:id="6" w:name="_Toc119487512"/>
      <w:r w:rsidRPr="000B4E88">
        <w:rPr>
          <w:rFonts w:ascii="Avenir Next Condensed" w:hAnsi="Avenir Next Condensed" w:cs="Arial"/>
          <w:szCs w:val="28"/>
        </w:rPr>
        <w:lastRenderedPageBreak/>
        <w:t>Les étapes les plus importantes</w:t>
      </w:r>
      <w:bookmarkEnd w:id="6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43"/>
        <w:gridCol w:w="2826"/>
      </w:tblGrid>
      <w:tr w:rsidR="00263CF8" w:rsidRPr="009943EF" w14:paraId="450CE86C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50A3FE01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Quoi</w:t>
            </w:r>
            <w:r>
              <w:rPr>
                <w:rFonts w:cs="Arial"/>
                <w:i/>
                <w:szCs w:val="20"/>
              </w:rPr>
              <w:t xml:space="preserve"> 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3E5459FC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Délai</w:t>
            </w:r>
          </w:p>
        </w:tc>
      </w:tr>
      <w:tr w:rsidR="00263CF8" w:rsidRPr="009943EF" w14:paraId="01BEA492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1B3D42D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i/>
                <w:iCs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839F026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4EAE665D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09BC2273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1824C1B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65901D2E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1399E214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1182E4C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22EBF544" w14:textId="77777777" w:rsidTr="0040627D">
        <w:tc>
          <w:tcPr>
            <w:tcW w:w="5954" w:type="dxa"/>
            <w:tcMar>
              <w:top w:w="85" w:type="dxa"/>
              <w:bottom w:w="85" w:type="dxa"/>
            </w:tcMar>
          </w:tcPr>
          <w:p w14:paraId="64BC5AF4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866" w:type="dxa"/>
            <w:tcMar>
              <w:top w:w="85" w:type="dxa"/>
              <w:bottom w:w="85" w:type="dxa"/>
            </w:tcMar>
          </w:tcPr>
          <w:p w14:paraId="28FA3C6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</w:tbl>
    <w:p w14:paraId="5C0C40A1" w14:textId="10ED18ED" w:rsidR="00263CF8" w:rsidRPr="009943EF" w:rsidRDefault="00263CF8" w:rsidP="00F3222D">
      <w:pPr>
        <w:rPr>
          <w:rFonts w:cs="Arial"/>
          <w:color w:val="808080"/>
        </w:rPr>
      </w:pPr>
    </w:p>
    <w:p w14:paraId="43AE5862" w14:textId="5F94ACE8" w:rsidR="00263CF8" w:rsidRPr="000B4E88" w:rsidRDefault="00263CF8" w:rsidP="000B4E88">
      <w:pPr>
        <w:pStyle w:val="Formatvorlageberschrift2Arial14PtVor18PtNach6Pt1"/>
        <w:numPr>
          <w:ilvl w:val="1"/>
          <w:numId w:val="25"/>
        </w:numPr>
        <w:rPr>
          <w:rFonts w:ascii="Avenir Next Condensed" w:hAnsi="Avenir Next Condensed" w:cs="Arial"/>
          <w:szCs w:val="28"/>
        </w:rPr>
      </w:pPr>
      <w:bookmarkStart w:id="7" w:name="_Toc119487513"/>
      <w:r w:rsidRPr="000B4E88">
        <w:rPr>
          <w:rFonts w:ascii="Avenir Next Condensed" w:hAnsi="Avenir Next Condensed" w:cs="Arial"/>
          <w:szCs w:val="28"/>
        </w:rPr>
        <w:t>Plan détaillé des tâches</w:t>
      </w:r>
      <w:bookmarkEnd w:id="7"/>
    </w:p>
    <w:tbl>
      <w:tblPr>
        <w:tblW w:w="0" w:type="auto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4314"/>
        <w:gridCol w:w="2176"/>
        <w:gridCol w:w="2179"/>
      </w:tblGrid>
      <w:tr w:rsidR="00263CF8" w:rsidRPr="009943EF" w14:paraId="3DD439BD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2816F50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Quoi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0A97FD06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 w:rsidRPr="009943EF">
              <w:rPr>
                <w:rFonts w:cs="Arial"/>
                <w:i/>
                <w:szCs w:val="20"/>
              </w:rPr>
              <w:t>Qui</w:t>
            </w: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03D2820F" w14:textId="77777777" w:rsidR="00263CF8" w:rsidRPr="009943EF" w:rsidRDefault="00263CF8" w:rsidP="0040627D">
            <w:pPr>
              <w:spacing w:before="100"/>
              <w:contextualSpacing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délai</w:t>
            </w:r>
          </w:p>
        </w:tc>
      </w:tr>
      <w:tr w:rsidR="00263CF8" w:rsidRPr="009943EF" w14:paraId="32303349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1B7DBA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572874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25BBD6E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Compléter</w:t>
            </w:r>
          </w:p>
        </w:tc>
      </w:tr>
      <w:tr w:rsidR="00263CF8" w:rsidRPr="009943EF" w14:paraId="6DD57CE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7E2C496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040955CE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752D81B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2B0FAE6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322591D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6658E2E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7B05DD82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1B90E839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13A267B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8724141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323E5007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3D4FE1F7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212997B8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3AE2C7C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5BED6531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  <w:tr w:rsidR="00263CF8" w:rsidRPr="009943EF" w14:paraId="1D94C045" w14:textId="77777777" w:rsidTr="0040627D">
        <w:tc>
          <w:tcPr>
            <w:tcW w:w="4315" w:type="dxa"/>
            <w:tcMar>
              <w:top w:w="85" w:type="dxa"/>
              <w:bottom w:w="85" w:type="dxa"/>
            </w:tcMar>
          </w:tcPr>
          <w:p w14:paraId="3C9CA06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i/>
                <w:iCs/>
                <w:color w:val="A6A6A6" w:themeColor="background1" w:themeShade="A6"/>
                <w:szCs w:val="20"/>
              </w:rPr>
            </w:pPr>
            <w:r w:rsidRPr="00CE17DC">
              <w:rPr>
                <w:rFonts w:cs="Arial"/>
                <w:i/>
                <w:iCs/>
                <w:color w:val="A6A6A6" w:themeColor="background1" w:themeShade="A6"/>
                <w:szCs w:val="20"/>
              </w:rPr>
              <w:t>Ajouter des lignes si besoin</w:t>
            </w:r>
          </w:p>
        </w:tc>
        <w:tc>
          <w:tcPr>
            <w:tcW w:w="2176" w:type="dxa"/>
            <w:tcMar>
              <w:top w:w="85" w:type="dxa"/>
              <w:bottom w:w="85" w:type="dxa"/>
            </w:tcMar>
          </w:tcPr>
          <w:p w14:paraId="5FC2DA9F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  <w:tc>
          <w:tcPr>
            <w:tcW w:w="2179" w:type="dxa"/>
            <w:tcMar>
              <w:top w:w="85" w:type="dxa"/>
              <w:bottom w:w="85" w:type="dxa"/>
            </w:tcMar>
          </w:tcPr>
          <w:p w14:paraId="5149F6FA" w14:textId="77777777" w:rsidR="00263CF8" w:rsidRPr="00CE17DC" w:rsidRDefault="00263CF8" w:rsidP="0040627D">
            <w:pPr>
              <w:spacing w:before="100"/>
              <w:contextualSpacing/>
              <w:rPr>
                <w:rFonts w:cs="Arial"/>
                <w:color w:val="A6A6A6" w:themeColor="background1" w:themeShade="A6"/>
                <w:szCs w:val="20"/>
              </w:rPr>
            </w:pPr>
          </w:p>
        </w:tc>
      </w:tr>
    </w:tbl>
    <w:p w14:paraId="385EFD72" w14:textId="77777777" w:rsidR="00263CF8" w:rsidRDefault="00263CF8" w:rsidP="009943EF">
      <w:pPr>
        <w:spacing w:before="100"/>
        <w:contextualSpacing/>
        <w:rPr>
          <w:rFonts w:cs="Arial"/>
          <w:b/>
          <w:bCs/>
          <w:i/>
          <w:color w:val="D9D9D9" w:themeColor="background1" w:themeShade="D9"/>
        </w:rPr>
      </w:pPr>
    </w:p>
    <w:p w14:paraId="461D7C8B" w14:textId="77777777" w:rsidR="00F3222D" w:rsidRPr="00263CF8" w:rsidRDefault="00F3222D" w:rsidP="009943EF">
      <w:pPr>
        <w:spacing w:before="100"/>
        <w:contextualSpacing/>
        <w:rPr>
          <w:rFonts w:cs="Arial"/>
          <w:b/>
          <w:bCs/>
          <w:i/>
          <w:color w:val="D9D9D9" w:themeColor="background1" w:themeShade="D9"/>
        </w:rPr>
      </w:pPr>
    </w:p>
    <w:p w14:paraId="4D73F62A" w14:textId="6A19EAE1" w:rsidR="009943EF" w:rsidRPr="009943EF" w:rsidRDefault="009943EF" w:rsidP="009F26A3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8" w:name="_Toc119487515"/>
      <w:r w:rsidRPr="009943EF">
        <w:rPr>
          <w:rFonts w:ascii="Avenir Next Condensed" w:hAnsi="Avenir Next Condensed"/>
        </w:rPr>
        <w:t>Rapport du projet</w:t>
      </w:r>
      <w:bookmarkEnd w:id="8"/>
    </w:p>
    <w:p w14:paraId="74B792AE" w14:textId="2577EA5F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9" w:name="_Toc119487516"/>
      <w:r w:rsidRPr="009943EF">
        <w:rPr>
          <w:rFonts w:ascii="Avenir Next Condensed" w:hAnsi="Avenir Next Condensed" w:cs="Arial"/>
        </w:rPr>
        <w:t>Rétrospective</w:t>
      </w:r>
      <w:bookmarkEnd w:id="9"/>
    </w:p>
    <w:p w14:paraId="41830CDB" w14:textId="77777777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Avez-vous atteint votre objectif ?</w:t>
      </w:r>
    </w:p>
    <w:p w14:paraId="0DC814A3" w14:textId="77777777" w:rsidR="002B48C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Avez-vous pu réaliser votre projet comme prévu ?</w:t>
      </w:r>
    </w:p>
    <w:p w14:paraId="63D03D01" w14:textId="77777777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A quelles difficultés avez-vous été confrontés ?</w:t>
      </w:r>
    </w:p>
    <w:p w14:paraId="46C135A4" w14:textId="3D066989" w:rsidR="009943EF" w:rsidRPr="00CE17DC" w:rsidRDefault="009943EF" w:rsidP="009943EF">
      <w:pPr>
        <w:numPr>
          <w:ilvl w:val="0"/>
          <w:numId w:val="4"/>
        </w:numPr>
        <w:spacing w:before="120"/>
        <w:ind w:left="714" w:hanging="357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Qu</w:t>
      </w:r>
      <w:r w:rsidR="002B48CF" w:rsidRPr="00CE17DC">
        <w:rPr>
          <w:rFonts w:cs="Arial"/>
          <w:i/>
          <w:color w:val="A6A6A6" w:themeColor="background1" w:themeShade="A6"/>
        </w:rPr>
        <w:t>i ou qu'est-ce qui</w:t>
      </w:r>
      <w:r w:rsidRPr="00CE17DC">
        <w:rPr>
          <w:rFonts w:cs="Arial"/>
          <w:i/>
          <w:color w:val="A6A6A6" w:themeColor="background1" w:themeShade="A6"/>
        </w:rPr>
        <w:t xml:space="preserve"> a pu vous aider ?</w:t>
      </w:r>
    </w:p>
    <w:p w14:paraId="7D33AC17" w14:textId="2FA907B5" w:rsidR="009943EF" w:rsidRPr="00CE17DC" w:rsidRDefault="009943EF" w:rsidP="009943EF">
      <w:pPr>
        <w:numPr>
          <w:ilvl w:val="0"/>
          <w:numId w:val="4"/>
        </w:numPr>
        <w:spacing w:before="120"/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Êtes-vous satisfait</w:t>
      </w:r>
      <w:r w:rsidR="002B48CF" w:rsidRPr="00CE17DC">
        <w:rPr>
          <w:rFonts w:cs="Arial"/>
          <w:i/>
          <w:color w:val="A6A6A6" w:themeColor="background1" w:themeShade="A6"/>
        </w:rPr>
        <w:t>s</w:t>
      </w:r>
      <w:r w:rsidRPr="00CE17DC">
        <w:rPr>
          <w:rFonts w:cs="Arial"/>
          <w:i/>
          <w:color w:val="A6A6A6" w:themeColor="background1" w:themeShade="A6"/>
        </w:rPr>
        <w:t xml:space="preserve"> de votre projet ou de vos résultats</w:t>
      </w:r>
      <w:r w:rsidR="002B48CF" w:rsidRPr="00CE17DC">
        <w:rPr>
          <w:rFonts w:cs="Arial"/>
          <w:i/>
          <w:color w:val="A6A6A6" w:themeColor="background1" w:themeShade="A6"/>
        </w:rPr>
        <w:t xml:space="preserve"> </w:t>
      </w:r>
      <w:r w:rsidRPr="00CE17DC">
        <w:rPr>
          <w:rFonts w:cs="Arial"/>
          <w:i/>
          <w:color w:val="A6A6A6" w:themeColor="background1" w:themeShade="A6"/>
        </w:rPr>
        <w:t>?</w:t>
      </w:r>
    </w:p>
    <w:p w14:paraId="425DF48D" w14:textId="1EBFF58F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10" w:name="_Toc119487517"/>
      <w:r w:rsidRPr="009943EF">
        <w:rPr>
          <w:rFonts w:ascii="Avenir Next Condensed" w:hAnsi="Avenir Next Condensed" w:cs="Arial"/>
        </w:rPr>
        <w:lastRenderedPageBreak/>
        <w:t>Prise de conscience</w:t>
      </w:r>
      <w:bookmarkEnd w:id="10"/>
    </w:p>
    <w:p w14:paraId="297BAB5A" w14:textId="77777777" w:rsidR="009943EF" w:rsidRPr="00CE17DC" w:rsidRDefault="009943EF" w:rsidP="009943EF">
      <w:pPr>
        <w:pStyle w:val="Paragraphedeliste"/>
        <w:numPr>
          <w:ilvl w:val="0"/>
          <w:numId w:val="6"/>
        </w:numPr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Qu'avez-vous appris avec ce projet et de quoi vous a-t-il fait prendre conscience ?</w:t>
      </w:r>
    </w:p>
    <w:p w14:paraId="08696547" w14:textId="7DE10678" w:rsidR="009943EF" w:rsidRPr="00CE17DC" w:rsidRDefault="009943EF" w:rsidP="009943EF">
      <w:pPr>
        <w:pStyle w:val="Paragraphedeliste"/>
        <w:numPr>
          <w:ilvl w:val="0"/>
          <w:numId w:val="6"/>
        </w:numPr>
        <w:spacing w:before="120"/>
        <w:ind w:left="714" w:hanging="357"/>
        <w:contextualSpacing w:val="0"/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Que retiendrez-vous de cette expérience pour vos projets d'avenir</w:t>
      </w:r>
      <w:r w:rsidR="002B48CF"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 </w:t>
      </w: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?</w:t>
      </w:r>
    </w:p>
    <w:p w14:paraId="4E5F1681" w14:textId="77777777" w:rsidR="009943EF" w:rsidRPr="009943EF" w:rsidRDefault="009943EF" w:rsidP="009F26A3">
      <w:pPr>
        <w:pStyle w:val="Formatvorlageberschrift2Arial14PtVor18PtNach6Pt1"/>
        <w:numPr>
          <w:ilvl w:val="1"/>
          <w:numId w:val="27"/>
        </w:numPr>
        <w:rPr>
          <w:rFonts w:ascii="Avenir Next Condensed" w:hAnsi="Avenir Next Condensed" w:cs="Arial"/>
        </w:rPr>
      </w:pPr>
      <w:bookmarkStart w:id="11" w:name="_Toc119487518"/>
      <w:r w:rsidRPr="009943EF">
        <w:rPr>
          <w:rFonts w:ascii="Avenir Next Condensed" w:hAnsi="Avenir Next Condensed" w:cs="Arial"/>
        </w:rPr>
        <w:t>Perspectives</w:t>
      </w:r>
      <w:bookmarkEnd w:id="11"/>
    </w:p>
    <w:p w14:paraId="3115782C" w14:textId="05380441" w:rsidR="00397A70" w:rsidRDefault="009943EF" w:rsidP="00E5054B">
      <w:pPr>
        <w:pStyle w:val="Paragraphedeliste"/>
        <w:numPr>
          <w:ilvl w:val="0"/>
          <w:numId w:val="7"/>
        </w:numPr>
        <w:rPr>
          <w:rFonts w:ascii="Avenir Next Condensed" w:hAnsi="Avenir Next Condensed" w:cs="Arial"/>
          <w:i/>
          <w:color w:val="A6A6A6" w:themeColor="background1" w:themeShade="A6"/>
          <w:sz w:val="24"/>
        </w:rPr>
      </w:pP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Que va devenir votre projet </w:t>
      </w:r>
      <w:r w:rsidR="002B48CF"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 xml:space="preserve">dans les mois ou les années à venir </w:t>
      </w:r>
      <w:r w:rsidRPr="00CE17DC">
        <w:rPr>
          <w:rFonts w:ascii="Avenir Next Condensed" w:hAnsi="Avenir Next Condensed" w:cs="Arial"/>
          <w:i/>
          <w:color w:val="A6A6A6" w:themeColor="background1" w:themeShade="A6"/>
          <w:sz w:val="24"/>
        </w:rPr>
        <w:t>?</w:t>
      </w:r>
    </w:p>
    <w:p w14:paraId="21E0177A" w14:textId="4009BAC4" w:rsidR="00397A70" w:rsidRPr="00397A70" w:rsidRDefault="00397A70" w:rsidP="00397A70">
      <w:pPr>
        <w:rPr>
          <w:rFonts w:eastAsia="Times New Roman" w:cs="Arial"/>
          <w:i/>
          <w:color w:val="A6A6A6" w:themeColor="background1" w:themeShade="A6"/>
          <w:lang w:eastAsia="de-DE"/>
        </w:rPr>
      </w:pPr>
      <w:r>
        <w:rPr>
          <w:rFonts w:cs="Arial"/>
          <w:i/>
          <w:color w:val="A6A6A6" w:themeColor="background1" w:themeShade="A6"/>
        </w:rPr>
        <w:br w:type="page"/>
      </w:r>
    </w:p>
    <w:p w14:paraId="006B7D76" w14:textId="6502048C" w:rsidR="009943EF" w:rsidRPr="009943EF" w:rsidRDefault="009943EF" w:rsidP="009F26A3">
      <w:pPr>
        <w:pStyle w:val="Formatvorlageberschrift116Pt"/>
        <w:numPr>
          <w:ilvl w:val="0"/>
          <w:numId w:val="22"/>
        </w:numPr>
        <w:rPr>
          <w:rFonts w:ascii="Avenir Next Condensed" w:hAnsi="Avenir Next Condensed"/>
        </w:rPr>
      </w:pPr>
      <w:bookmarkStart w:id="12" w:name="_Toc119487519"/>
      <w:r w:rsidRPr="009943EF">
        <w:rPr>
          <w:rFonts w:ascii="Avenir Next Condensed" w:hAnsi="Avenir Next Condensed"/>
        </w:rPr>
        <w:lastRenderedPageBreak/>
        <w:t>Bibliographie</w:t>
      </w:r>
      <w:bookmarkEnd w:id="12"/>
    </w:p>
    <w:p w14:paraId="36B8BD68" w14:textId="4820EF9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Si vous avez utilisé des données et renseignements provenant d'autres sources pour votre documentation, listez-les dans l'ordre alphabétique.</w:t>
      </w:r>
    </w:p>
    <w:p w14:paraId="684718B2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0A8B48C6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Utilisez pour tous les </w:t>
      </w:r>
      <w:r w:rsidRPr="00CE17DC">
        <w:rPr>
          <w:rFonts w:cs="Arial"/>
          <w:b/>
          <w:i/>
          <w:color w:val="A6A6A6" w:themeColor="background1" w:themeShade="A6"/>
        </w:rPr>
        <w:t>ouvrages écrits</w:t>
      </w:r>
      <w:r w:rsidRPr="00CE17DC">
        <w:rPr>
          <w:rFonts w:cs="Arial"/>
          <w:i/>
          <w:color w:val="A6A6A6" w:themeColor="background1" w:themeShade="A6"/>
        </w:rPr>
        <w:t xml:space="preserve"> le format suivant :</w:t>
      </w:r>
    </w:p>
    <w:p w14:paraId="1C737AD2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153B882F" w14:textId="32943EDC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Nom, Prénom (Année de publication). Titre de l'ouvrage. Sous-titre. Maison d'édition, lieu de l'édition.</w:t>
      </w:r>
    </w:p>
    <w:p w14:paraId="27E427E7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76DB7E90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 xml:space="preserve">Si vous avez utilisé des </w:t>
      </w:r>
      <w:r w:rsidRPr="00CE17DC">
        <w:rPr>
          <w:rFonts w:cs="Arial"/>
          <w:b/>
          <w:i/>
          <w:color w:val="A6A6A6" w:themeColor="background1" w:themeShade="A6"/>
        </w:rPr>
        <w:t>sources provenant d'Internet</w:t>
      </w:r>
      <w:r w:rsidRPr="00CE17DC">
        <w:rPr>
          <w:rFonts w:cs="Arial"/>
          <w:i/>
          <w:color w:val="A6A6A6" w:themeColor="background1" w:themeShade="A6"/>
        </w:rPr>
        <w:t xml:space="preserve">, listez-les ainsi: </w:t>
      </w:r>
    </w:p>
    <w:p w14:paraId="5D935C9C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7954C813" w14:textId="3586A7D4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Nom, Prénom. (Si donné : année, sinon "sans année"). Titre. Sous-titre. Disponible sous : http://www.abc.com</w:t>
      </w:r>
    </w:p>
    <w:p w14:paraId="448C8753" w14:textId="77777777" w:rsidR="009943EF" w:rsidRPr="00CE17DC" w:rsidRDefault="009943EF" w:rsidP="009943EF">
      <w:pPr>
        <w:rPr>
          <w:rFonts w:cs="Arial"/>
          <w:i/>
          <w:color w:val="A6A6A6" w:themeColor="background1" w:themeShade="A6"/>
        </w:rPr>
      </w:pPr>
    </w:p>
    <w:p w14:paraId="2D1C53B9" w14:textId="77777777" w:rsidR="00971EFB" w:rsidRDefault="009943EF" w:rsidP="00971EFB">
      <w:pPr>
        <w:rPr>
          <w:rFonts w:cs="Arial"/>
          <w:i/>
          <w:color w:val="A6A6A6" w:themeColor="background1" w:themeShade="A6"/>
        </w:rPr>
      </w:pPr>
      <w:r w:rsidRPr="00CE17DC">
        <w:rPr>
          <w:rFonts w:cs="Arial"/>
          <w:i/>
          <w:color w:val="A6A6A6" w:themeColor="background1" w:themeShade="A6"/>
        </w:rPr>
        <w:t>Si vous ne découvrez pas l'auteur du texte, inscrivez à la place de l'auteur l'organisation responsable de la page Internet (sous accueil ou contact). Soyez prudent avec les sources Internet et contrôlez leur origine et leur crédibilité avec soin</w:t>
      </w:r>
      <w:r w:rsidR="002B48CF" w:rsidRPr="00CE17DC">
        <w:rPr>
          <w:rFonts w:cs="Arial"/>
          <w:i/>
          <w:color w:val="A6A6A6" w:themeColor="background1" w:themeShade="A6"/>
        </w:rPr>
        <w:t xml:space="preserve"> (par exemple sites officiels de la Confédération, d'un Canton, etc.) </w:t>
      </w:r>
      <w:r w:rsidRPr="00CE17DC">
        <w:rPr>
          <w:rFonts w:cs="Arial"/>
          <w:i/>
          <w:color w:val="A6A6A6" w:themeColor="background1" w:themeShade="A6"/>
        </w:rPr>
        <w:t>. Utilisez si possible les sources Internet avec réserve.</w:t>
      </w:r>
      <w:bookmarkStart w:id="13" w:name="_Toc119487520"/>
    </w:p>
    <w:p w14:paraId="3E02E879" w14:textId="77777777" w:rsidR="00971EFB" w:rsidRDefault="00971EFB" w:rsidP="00971EFB">
      <w:pPr>
        <w:rPr>
          <w:rFonts w:cs="Arial"/>
          <w:i/>
          <w:color w:val="A6A6A6" w:themeColor="background1" w:themeShade="A6"/>
        </w:rPr>
      </w:pPr>
    </w:p>
    <w:p w14:paraId="124BF5D9" w14:textId="77777777" w:rsidR="00971EFB" w:rsidRDefault="00971EFB" w:rsidP="00971EFB">
      <w:pPr>
        <w:rPr>
          <w:rFonts w:cs="Arial"/>
          <w:i/>
          <w:color w:val="A6A6A6" w:themeColor="background1" w:themeShade="A6"/>
        </w:rPr>
      </w:pPr>
    </w:p>
    <w:p w14:paraId="49F8E485" w14:textId="77777777" w:rsidR="00971EFB" w:rsidRPr="00971EFB" w:rsidRDefault="00971EFB" w:rsidP="00971EFB">
      <w:pPr>
        <w:pStyle w:val="Paragraphedeliste"/>
        <w:numPr>
          <w:ilvl w:val="0"/>
          <w:numId w:val="22"/>
        </w:numPr>
        <w:rPr>
          <w:rFonts w:eastAsiaTheme="minorHAnsi" w:cs="Arial"/>
          <w:i/>
          <w:color w:val="A6A6A6" w:themeColor="background1" w:themeShade="A6"/>
          <w:sz w:val="24"/>
          <w:lang w:eastAsia="en-US"/>
        </w:rPr>
      </w:pPr>
      <w:r w:rsidRPr="00971EFB">
        <w:rPr>
          <w:rFonts w:ascii="Avenir Next Condensed" w:hAnsi="Avenir Next Condensed" w:cs="Arial"/>
          <w:b/>
          <w:bCs/>
          <w:kern w:val="32"/>
          <w:sz w:val="32"/>
          <w:szCs w:val="32"/>
        </w:rPr>
        <w:t xml:space="preserve">Annexes </w:t>
      </w:r>
    </w:p>
    <w:p w14:paraId="2A1AB004" w14:textId="77777777" w:rsidR="00971EFB" w:rsidRDefault="00971EFB" w:rsidP="00971EFB"/>
    <w:p w14:paraId="6D1B5BC7" w14:textId="77777777" w:rsidR="00971EFB" w:rsidRPr="00971EFB" w:rsidRDefault="00971EFB" w:rsidP="00971EFB">
      <w:pPr>
        <w:rPr>
          <w:rFonts w:cs="Arial"/>
          <w:i/>
          <w:color w:val="A6A6A6" w:themeColor="background1" w:themeShade="A6"/>
        </w:rPr>
      </w:pPr>
      <w:r w:rsidRPr="00971EFB">
        <w:rPr>
          <w:rFonts w:cs="Arial"/>
          <w:i/>
          <w:color w:val="A6A6A6" w:themeColor="background1" w:themeShade="A6"/>
        </w:rPr>
        <w:t xml:space="preserve">Insérer ici les documents en annexe. </w:t>
      </w:r>
    </w:p>
    <w:p w14:paraId="4A018C2A" w14:textId="1ABA729E" w:rsidR="00971EFB" w:rsidRDefault="00971EFB" w:rsidP="00971EFB">
      <w:pPr>
        <w:rPr>
          <w:rFonts w:cs="Arial"/>
          <w:i/>
          <w:color w:val="A6A6A6" w:themeColor="background1" w:themeShade="A6"/>
        </w:rPr>
        <w:sectPr w:rsidR="00971EFB" w:rsidSect="004939C9">
          <w:headerReference w:type="default" r:id="rId12"/>
          <w:footerReference w:type="default" r:id="rId13"/>
          <w:type w:val="continuous"/>
          <w:pgSz w:w="11906" w:h="16838"/>
          <w:pgMar w:top="1701" w:right="1418" w:bottom="1134" w:left="1701" w:header="709" w:footer="556" w:gutter="0"/>
          <w:cols w:space="708"/>
          <w:docGrid w:linePitch="360"/>
        </w:sectPr>
      </w:pPr>
      <w:r w:rsidRPr="00971EFB">
        <w:rPr>
          <w:rFonts w:cs="Arial"/>
          <w:i/>
          <w:color w:val="A6A6A6" w:themeColor="background1" w:themeShade="A6"/>
        </w:rPr>
        <w:t>(Par exemple flyer, affiche, présentation, dessin du modèle, etc.)</w:t>
      </w:r>
      <w:bookmarkEnd w:id="13"/>
    </w:p>
    <w:p w14:paraId="253F26B9" w14:textId="33CE373A" w:rsidR="00397A70" w:rsidRPr="00CE17DC" w:rsidRDefault="00397A70" w:rsidP="006D75E7">
      <w:pPr>
        <w:tabs>
          <w:tab w:val="left" w:pos="6336"/>
        </w:tabs>
        <w:rPr>
          <w:color w:val="A6A6A6" w:themeColor="background1" w:themeShade="A6"/>
        </w:rPr>
      </w:pPr>
    </w:p>
    <w:sectPr w:rsidR="00397A70" w:rsidRPr="00CE17DC" w:rsidSect="004939C9">
      <w:headerReference w:type="default" r:id="rId14"/>
      <w:footerReference w:type="even" r:id="rId15"/>
      <w:footerReference w:type="default" r:id="rId16"/>
      <w:type w:val="continuous"/>
      <w:pgSz w:w="11906" w:h="16838"/>
      <w:pgMar w:top="1701" w:right="1418" w:bottom="1134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C3110" w14:textId="77777777" w:rsidR="008C72BE" w:rsidRDefault="008C72BE" w:rsidP="00832603">
      <w:r>
        <w:separator/>
      </w:r>
    </w:p>
  </w:endnote>
  <w:endnote w:type="continuationSeparator" w:id="0">
    <w:p w14:paraId="7C1D06E4" w14:textId="77777777" w:rsidR="008C72BE" w:rsidRDefault="008C72BE" w:rsidP="00832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utiger LT Com 55 Roman">
    <w:altName w:val="Calibri"/>
    <w:panose1 w:val="020B0604020202020204"/>
    <w:charset w:val="4D"/>
    <w:family w:val="swiss"/>
    <w:pitch w:val="variable"/>
    <w:sig w:usb0="8000002F" w:usb1="0000004A" w:usb2="00000000" w:usb3="00000000" w:csb0="0000009B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9252D" w14:textId="0EB6005C" w:rsidR="006460EA" w:rsidRPr="00832603" w:rsidRDefault="006460EA" w:rsidP="006460EA">
    <w:pPr>
      <w:pStyle w:val="Pieddepage"/>
      <w:rPr>
        <w:lang w:val="fr-CH"/>
      </w:rPr>
    </w:pPr>
    <w:r w:rsidRPr="00832603">
      <w:rPr>
        <w:lang w:val="fr-CH"/>
      </w:rPr>
      <w:t>© ecoLive association</w:t>
    </w:r>
    <w:r w:rsidRPr="00832603">
      <w:rPr>
        <w:lang w:val="fr-CH"/>
      </w:rPr>
      <w:tab/>
    </w:r>
    <w:r w:rsidRPr="00832603">
      <w:rPr>
        <w:lang w:val="fr-CH"/>
      </w:rPr>
      <w:fldChar w:fldCharType="begin"/>
    </w:r>
    <w:r w:rsidRPr="00832603">
      <w:rPr>
        <w:lang w:val="fr-CH"/>
      </w:rPr>
      <w:instrText xml:space="preserve"> TIME \@ "dd.MM.yyyy" </w:instrText>
    </w:r>
    <w:r w:rsidRPr="00832603">
      <w:rPr>
        <w:lang w:val="fr-CH"/>
      </w:rPr>
      <w:fldChar w:fldCharType="separate"/>
    </w:r>
    <w:r w:rsidR="00D17151">
      <w:rPr>
        <w:noProof/>
        <w:lang w:val="fr-CH"/>
      </w:rPr>
      <w:t>01.05.2026</w:t>
    </w:r>
    <w:r w:rsidRPr="00832603">
      <w:rPr>
        <w:lang w:val="fr-CH"/>
      </w:rPr>
      <w:fldChar w:fldCharType="end"/>
    </w:r>
    <w:r w:rsidRPr="00832603">
      <w:rPr>
        <w:lang w:val="fr-CH"/>
      </w:rPr>
      <w:tab/>
    </w:r>
    <w:r w:rsidRPr="00832603">
      <w:rPr>
        <w:rFonts w:cs="Times New Roman"/>
      </w:rPr>
      <w:fldChar w:fldCharType="begin"/>
    </w:r>
    <w:r w:rsidRPr="00832603">
      <w:rPr>
        <w:rFonts w:cs="Times New Roman"/>
      </w:rPr>
      <w:instrText xml:space="preserve"> PAGE </w:instrText>
    </w:r>
    <w:r w:rsidRPr="00832603">
      <w:rPr>
        <w:rFonts w:cs="Times New Roman"/>
      </w:rPr>
      <w:fldChar w:fldCharType="separate"/>
    </w:r>
    <w:r>
      <w:rPr>
        <w:rFonts w:cs="Times New Roman"/>
      </w:rPr>
      <w:t>1</w:t>
    </w:r>
    <w:r w:rsidRPr="00832603">
      <w:rPr>
        <w:rFonts w:cs="Times New Roman"/>
      </w:rPr>
      <w:fldChar w:fldCharType="end"/>
    </w:r>
  </w:p>
  <w:p w14:paraId="67946248" w14:textId="1125ED9B" w:rsidR="009943EF" w:rsidRPr="00BE009C" w:rsidRDefault="009943EF">
    <w:pPr>
      <w:pStyle w:val="Pieddepage"/>
      <w:jc w:val="center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72872519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EC5D3B5" w14:textId="77777777" w:rsidR="00832603" w:rsidRDefault="00832603" w:rsidP="00832603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657AF6E" w14:textId="77777777" w:rsidR="00C545FF" w:rsidRDefault="00C545FF" w:rsidP="0083260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FC291" w14:textId="3D2260FD" w:rsidR="00C545FF" w:rsidRPr="00832603" w:rsidRDefault="00C545FF" w:rsidP="00832603">
    <w:pPr>
      <w:pStyle w:val="Pieddepage"/>
      <w:rPr>
        <w:lang w:val="fr-CH"/>
      </w:rPr>
    </w:pPr>
    <w:r w:rsidRPr="00832603">
      <w:rPr>
        <w:lang w:val="fr-CH"/>
      </w:rPr>
      <w:t>©</w:t>
    </w:r>
    <w:r w:rsidR="00832603" w:rsidRPr="00832603">
      <w:rPr>
        <w:lang w:val="fr-CH"/>
      </w:rPr>
      <w:t xml:space="preserve"> </w:t>
    </w:r>
    <w:r w:rsidRPr="00832603">
      <w:rPr>
        <w:lang w:val="fr-CH"/>
      </w:rPr>
      <w:t>ecoLive association</w:t>
    </w:r>
    <w:r w:rsidR="00832603" w:rsidRPr="00832603">
      <w:rPr>
        <w:lang w:val="fr-CH"/>
      </w:rPr>
      <w:tab/>
    </w:r>
    <w:r w:rsidR="00832603" w:rsidRPr="00832603">
      <w:rPr>
        <w:lang w:val="fr-CH"/>
      </w:rPr>
      <w:fldChar w:fldCharType="begin"/>
    </w:r>
    <w:r w:rsidR="00832603" w:rsidRPr="00832603">
      <w:rPr>
        <w:lang w:val="fr-CH"/>
      </w:rPr>
      <w:instrText xml:space="preserve"> TIME \@ "dd.MM.yyyy" </w:instrText>
    </w:r>
    <w:r w:rsidR="00832603" w:rsidRPr="00832603">
      <w:rPr>
        <w:lang w:val="fr-CH"/>
      </w:rPr>
      <w:fldChar w:fldCharType="separate"/>
    </w:r>
    <w:r w:rsidR="00D17151">
      <w:rPr>
        <w:noProof/>
        <w:lang w:val="fr-CH"/>
      </w:rPr>
      <w:t>01.05.2026</w:t>
    </w:r>
    <w:r w:rsidR="00832603" w:rsidRPr="00832603">
      <w:rPr>
        <w:lang w:val="fr-CH"/>
      </w:rPr>
      <w:fldChar w:fldCharType="end"/>
    </w:r>
    <w:r w:rsidR="00832603" w:rsidRPr="00832603">
      <w:rPr>
        <w:lang w:val="fr-CH"/>
      </w:rPr>
      <w:tab/>
    </w:r>
    <w:r w:rsidR="00832603" w:rsidRPr="00832603">
      <w:rPr>
        <w:rFonts w:cs="Times New Roman"/>
      </w:rPr>
      <w:fldChar w:fldCharType="begin"/>
    </w:r>
    <w:r w:rsidR="00832603" w:rsidRPr="00832603">
      <w:rPr>
        <w:rFonts w:cs="Times New Roman"/>
      </w:rPr>
      <w:instrText xml:space="preserve"> PAGE </w:instrText>
    </w:r>
    <w:r w:rsidR="00832603" w:rsidRPr="00832603">
      <w:rPr>
        <w:rFonts w:cs="Times New Roman"/>
      </w:rPr>
      <w:fldChar w:fldCharType="separate"/>
    </w:r>
    <w:r w:rsidR="00832603" w:rsidRPr="00832603">
      <w:rPr>
        <w:rFonts w:cs="Times New Roman"/>
        <w:noProof/>
      </w:rPr>
      <w:t>1</w:t>
    </w:r>
    <w:r w:rsidR="00832603" w:rsidRPr="00832603">
      <w:rPr>
        <w:rFonts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8BB75" w14:textId="77777777" w:rsidR="008C72BE" w:rsidRDefault="008C72BE" w:rsidP="00832603">
      <w:r>
        <w:separator/>
      </w:r>
    </w:p>
  </w:footnote>
  <w:footnote w:type="continuationSeparator" w:id="0">
    <w:p w14:paraId="681203D9" w14:textId="77777777" w:rsidR="008C72BE" w:rsidRDefault="008C72BE" w:rsidP="00832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B1487" w14:textId="20BC88B9" w:rsidR="009943EF" w:rsidRPr="00E97285" w:rsidRDefault="006460EA" w:rsidP="00EE1129">
    <w:pPr>
      <w:pStyle w:val="En-tte"/>
      <w:tabs>
        <w:tab w:val="clear" w:pos="4536"/>
        <w:tab w:val="clear" w:pos="9072"/>
        <w:tab w:val="right" w:pos="8789"/>
      </w:tabs>
      <w:rPr>
        <w:rFonts w:ascii="Arial" w:hAnsi="Arial" w:cs="Arial"/>
        <w:lang w:val="fr-CH"/>
      </w:rPr>
    </w:pPr>
    <w:r w:rsidRPr="004A391E">
      <w:rPr>
        <w:noProof/>
      </w:rPr>
      <w:drawing>
        <wp:anchor distT="0" distB="0" distL="114300" distR="114300" simplePos="0" relativeHeight="251660288" behindDoc="0" locked="0" layoutInCell="1" allowOverlap="1" wp14:anchorId="7BD5D8A7" wp14:editId="3D79C414">
          <wp:simplePos x="0" y="0"/>
          <wp:positionH relativeFrom="column">
            <wp:posOffset>3882683</wp:posOffset>
          </wp:positionH>
          <wp:positionV relativeFrom="paragraph">
            <wp:posOffset>-85041</wp:posOffset>
          </wp:positionV>
          <wp:extent cx="1927991" cy="548640"/>
          <wp:effectExtent l="0" t="0" r="2540" b="0"/>
          <wp:wrapNone/>
          <wp:docPr id="1510394927" name="Image 1510394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991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790F6" w14:textId="77777777" w:rsidR="004A391E" w:rsidRDefault="004A391E">
    <w:pPr>
      <w:pStyle w:val="En-tte"/>
    </w:pPr>
    <w:r w:rsidRPr="004A391E">
      <w:rPr>
        <w:noProof/>
      </w:rPr>
      <w:drawing>
        <wp:anchor distT="0" distB="0" distL="114300" distR="114300" simplePos="0" relativeHeight="251658240" behindDoc="0" locked="0" layoutInCell="1" allowOverlap="1" wp14:anchorId="7ACFE4C4" wp14:editId="14881C2E">
          <wp:simplePos x="0" y="0"/>
          <wp:positionH relativeFrom="column">
            <wp:posOffset>4706001</wp:posOffset>
          </wp:positionH>
          <wp:positionV relativeFrom="paragraph">
            <wp:posOffset>-77421</wp:posOffset>
          </wp:positionV>
          <wp:extent cx="1927991" cy="548640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7110" cy="551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A0EE1B" w14:textId="77777777" w:rsidR="004A391E" w:rsidRDefault="004A391E">
    <w:pPr>
      <w:pStyle w:val="En-tte"/>
    </w:pPr>
  </w:p>
  <w:p w14:paraId="54DB5940" w14:textId="77777777" w:rsidR="004A391E" w:rsidRDefault="004A39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509F3"/>
    <w:multiLevelType w:val="multilevel"/>
    <w:tmpl w:val="E0DACFC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E42137"/>
    <w:multiLevelType w:val="multilevel"/>
    <w:tmpl w:val="5524D5C2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hint="default"/>
      </w:rPr>
    </w:lvl>
  </w:abstractNum>
  <w:abstractNum w:abstractNumId="2" w15:restartNumberingAfterBreak="0">
    <w:nsid w:val="1D783FD2"/>
    <w:multiLevelType w:val="hybridMultilevel"/>
    <w:tmpl w:val="17F0D4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C7988"/>
    <w:multiLevelType w:val="multilevel"/>
    <w:tmpl w:val="38BCFE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AE26C16"/>
    <w:multiLevelType w:val="multilevel"/>
    <w:tmpl w:val="898054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BAD3760"/>
    <w:multiLevelType w:val="hybridMultilevel"/>
    <w:tmpl w:val="31584A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80252"/>
    <w:multiLevelType w:val="multilevel"/>
    <w:tmpl w:val="CFD8159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2842D2E"/>
    <w:multiLevelType w:val="hybridMultilevel"/>
    <w:tmpl w:val="CE0637BA"/>
    <w:lvl w:ilvl="0" w:tplc="5E8CB5FA">
      <w:start w:val="1"/>
      <w:numFmt w:val="decimal"/>
      <w:lvlText w:val="%1."/>
      <w:lvlJc w:val="left"/>
      <w:pPr>
        <w:ind w:left="360" w:hanging="360"/>
      </w:pPr>
      <w:rPr>
        <w:rFonts w:ascii="Avenir Next Condensed" w:hAnsi="Avenir Next Condensed" w:hint="default"/>
        <w:b/>
        <w:bCs/>
        <w:i w:val="0"/>
        <w:iCs/>
        <w:color w:val="000000" w:themeColor="text1"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6E3242"/>
    <w:multiLevelType w:val="hybridMultilevel"/>
    <w:tmpl w:val="72BAA9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22D7B"/>
    <w:multiLevelType w:val="multilevel"/>
    <w:tmpl w:val="BD20F31C"/>
    <w:lvl w:ilvl="0">
      <w:start w:val="1"/>
      <w:numFmt w:val="decimal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14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7" w:hanging="1440"/>
      </w:pPr>
      <w:rPr>
        <w:rFonts w:hint="default"/>
      </w:rPr>
    </w:lvl>
  </w:abstractNum>
  <w:abstractNum w:abstractNumId="10" w15:restartNumberingAfterBreak="0">
    <w:nsid w:val="3DAA7653"/>
    <w:multiLevelType w:val="multilevel"/>
    <w:tmpl w:val="542CB1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27A13E9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455C13CF"/>
    <w:multiLevelType w:val="hybridMultilevel"/>
    <w:tmpl w:val="A3360146"/>
    <w:lvl w:ilvl="0" w:tplc="4B987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A2617"/>
    <w:multiLevelType w:val="multilevel"/>
    <w:tmpl w:val="8222DC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AB54D8C"/>
    <w:multiLevelType w:val="hybridMultilevel"/>
    <w:tmpl w:val="7DC6B956"/>
    <w:lvl w:ilvl="0" w:tplc="E49EFC88">
      <w:start w:val="26"/>
      <w:numFmt w:val="bullet"/>
      <w:lvlText w:val="-"/>
      <w:lvlJc w:val="left"/>
      <w:pPr>
        <w:ind w:left="720" w:hanging="360"/>
      </w:pPr>
      <w:rPr>
        <w:rFonts w:ascii="Avenir Next Condensed" w:eastAsiaTheme="minorHAnsi" w:hAnsi="Avenir Nex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3310C4"/>
    <w:multiLevelType w:val="hybridMultilevel"/>
    <w:tmpl w:val="90C45A24"/>
    <w:lvl w:ilvl="0" w:tplc="0BA29910">
      <w:start w:val="7"/>
      <w:numFmt w:val="bullet"/>
      <w:lvlText w:val="-"/>
      <w:lvlJc w:val="left"/>
      <w:pPr>
        <w:ind w:left="360" w:hanging="360"/>
      </w:pPr>
      <w:rPr>
        <w:rFonts w:ascii="Avenir Next Condensed" w:eastAsiaTheme="minorHAnsi" w:hAnsi="Avenir Nex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B6546"/>
    <w:multiLevelType w:val="multilevel"/>
    <w:tmpl w:val="F17A8DF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6" w:hanging="2160"/>
      </w:pPr>
      <w:rPr>
        <w:rFonts w:hint="default"/>
      </w:rPr>
    </w:lvl>
  </w:abstractNum>
  <w:abstractNum w:abstractNumId="17" w15:restartNumberingAfterBreak="0">
    <w:nsid w:val="5A331FB5"/>
    <w:multiLevelType w:val="hybridMultilevel"/>
    <w:tmpl w:val="8D7A1EA2"/>
    <w:lvl w:ilvl="0" w:tplc="72F80D96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6F3ACA"/>
    <w:multiLevelType w:val="hybridMultilevel"/>
    <w:tmpl w:val="452ABF04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C3C96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 w15:restartNumberingAfterBreak="0">
    <w:nsid w:val="5E715F6A"/>
    <w:multiLevelType w:val="multilevel"/>
    <w:tmpl w:val="470636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21" w15:restartNumberingAfterBreak="0">
    <w:nsid w:val="65AD601A"/>
    <w:multiLevelType w:val="hybridMultilevel"/>
    <w:tmpl w:val="03E023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C1A22"/>
    <w:multiLevelType w:val="multilevel"/>
    <w:tmpl w:val="8E04B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A8C100B"/>
    <w:multiLevelType w:val="hybridMultilevel"/>
    <w:tmpl w:val="55C61F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5D7481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7C552C05"/>
    <w:multiLevelType w:val="multilevel"/>
    <w:tmpl w:val="003EB1A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 w16cid:durableId="564069420">
    <w:abstractNumId w:val="1"/>
  </w:num>
  <w:num w:numId="2" w16cid:durableId="6812758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05688314">
    <w:abstractNumId w:val="12"/>
  </w:num>
  <w:num w:numId="4" w16cid:durableId="707603666">
    <w:abstractNumId w:val="5"/>
  </w:num>
  <w:num w:numId="5" w16cid:durableId="819272089">
    <w:abstractNumId w:val="2"/>
  </w:num>
  <w:num w:numId="6" w16cid:durableId="961613705">
    <w:abstractNumId w:val="23"/>
  </w:num>
  <w:num w:numId="7" w16cid:durableId="589193685">
    <w:abstractNumId w:val="21"/>
  </w:num>
  <w:num w:numId="8" w16cid:durableId="905410979">
    <w:abstractNumId w:val="8"/>
  </w:num>
  <w:num w:numId="9" w16cid:durableId="792091478">
    <w:abstractNumId w:val="9"/>
  </w:num>
  <w:num w:numId="10" w16cid:durableId="1153647127">
    <w:abstractNumId w:val="6"/>
  </w:num>
  <w:num w:numId="11" w16cid:durableId="1870295966">
    <w:abstractNumId w:val="25"/>
  </w:num>
  <w:num w:numId="12" w16cid:durableId="315501849">
    <w:abstractNumId w:val="11"/>
  </w:num>
  <w:num w:numId="13" w16cid:durableId="1011493675">
    <w:abstractNumId w:val="19"/>
  </w:num>
  <w:num w:numId="14" w16cid:durableId="842663812">
    <w:abstractNumId w:val="24"/>
  </w:num>
  <w:num w:numId="15" w16cid:durableId="601180522">
    <w:abstractNumId w:val="13"/>
  </w:num>
  <w:num w:numId="16" w16cid:durableId="1924365083">
    <w:abstractNumId w:val="22"/>
  </w:num>
  <w:num w:numId="17" w16cid:durableId="1645692737">
    <w:abstractNumId w:val="3"/>
  </w:num>
  <w:num w:numId="18" w16cid:durableId="1185485537">
    <w:abstractNumId w:val="14"/>
  </w:num>
  <w:num w:numId="19" w16cid:durableId="2066636411">
    <w:abstractNumId w:val="10"/>
  </w:num>
  <w:num w:numId="20" w16cid:durableId="111901462">
    <w:abstractNumId w:val="20"/>
  </w:num>
  <w:num w:numId="21" w16cid:durableId="2033412215">
    <w:abstractNumId w:val="17"/>
  </w:num>
  <w:num w:numId="22" w16cid:durableId="851996526">
    <w:abstractNumId w:val="7"/>
  </w:num>
  <w:num w:numId="23" w16cid:durableId="1775982259">
    <w:abstractNumId w:val="4"/>
  </w:num>
  <w:num w:numId="24" w16cid:durableId="1864131286">
    <w:abstractNumId w:val="15"/>
  </w:num>
  <w:num w:numId="25" w16cid:durableId="2144033732">
    <w:abstractNumId w:val="16"/>
  </w:num>
  <w:num w:numId="26" w16cid:durableId="86970045">
    <w:abstractNumId w:val="18"/>
  </w:num>
  <w:num w:numId="27" w16cid:durableId="273251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E7"/>
    <w:rsid w:val="0000693C"/>
    <w:rsid w:val="000202EE"/>
    <w:rsid w:val="00046B8A"/>
    <w:rsid w:val="00081F89"/>
    <w:rsid w:val="000821F3"/>
    <w:rsid w:val="000B4E88"/>
    <w:rsid w:val="000D5A8C"/>
    <w:rsid w:val="00150354"/>
    <w:rsid w:val="00180867"/>
    <w:rsid w:val="001879ED"/>
    <w:rsid w:val="00221DA9"/>
    <w:rsid w:val="00225BA6"/>
    <w:rsid w:val="002319B8"/>
    <w:rsid w:val="00263CF8"/>
    <w:rsid w:val="00264585"/>
    <w:rsid w:val="0026553A"/>
    <w:rsid w:val="00271494"/>
    <w:rsid w:val="0027379A"/>
    <w:rsid w:val="002823CF"/>
    <w:rsid w:val="002A29C5"/>
    <w:rsid w:val="002B20BB"/>
    <w:rsid w:val="002B48CF"/>
    <w:rsid w:val="002B4D5A"/>
    <w:rsid w:val="0032048C"/>
    <w:rsid w:val="00336D3C"/>
    <w:rsid w:val="00340FC5"/>
    <w:rsid w:val="00351F5E"/>
    <w:rsid w:val="00381607"/>
    <w:rsid w:val="003862D5"/>
    <w:rsid w:val="003926FA"/>
    <w:rsid w:val="00397052"/>
    <w:rsid w:val="00397A70"/>
    <w:rsid w:val="0041121F"/>
    <w:rsid w:val="004939C9"/>
    <w:rsid w:val="004A391E"/>
    <w:rsid w:val="004A5011"/>
    <w:rsid w:val="004D659A"/>
    <w:rsid w:val="005147C3"/>
    <w:rsid w:val="00516740"/>
    <w:rsid w:val="005264BC"/>
    <w:rsid w:val="00557DFC"/>
    <w:rsid w:val="0059275D"/>
    <w:rsid w:val="005A2C48"/>
    <w:rsid w:val="005A6933"/>
    <w:rsid w:val="005E6E3D"/>
    <w:rsid w:val="00610FD7"/>
    <w:rsid w:val="006269F8"/>
    <w:rsid w:val="006460EA"/>
    <w:rsid w:val="0065520B"/>
    <w:rsid w:val="00661A3A"/>
    <w:rsid w:val="00680575"/>
    <w:rsid w:val="00696DF2"/>
    <w:rsid w:val="006A073F"/>
    <w:rsid w:val="006B1745"/>
    <w:rsid w:val="006B3080"/>
    <w:rsid w:val="006C1D9F"/>
    <w:rsid w:val="006D75E7"/>
    <w:rsid w:val="007025E1"/>
    <w:rsid w:val="00740293"/>
    <w:rsid w:val="00746253"/>
    <w:rsid w:val="007862A4"/>
    <w:rsid w:val="007A0798"/>
    <w:rsid w:val="007B3ADA"/>
    <w:rsid w:val="007F2135"/>
    <w:rsid w:val="00832603"/>
    <w:rsid w:val="00833AEF"/>
    <w:rsid w:val="00894C84"/>
    <w:rsid w:val="00895CF8"/>
    <w:rsid w:val="008B2075"/>
    <w:rsid w:val="008B32DA"/>
    <w:rsid w:val="008C72BE"/>
    <w:rsid w:val="008D63F3"/>
    <w:rsid w:val="008F02C7"/>
    <w:rsid w:val="00946440"/>
    <w:rsid w:val="00971EFB"/>
    <w:rsid w:val="00976892"/>
    <w:rsid w:val="009811AE"/>
    <w:rsid w:val="009943EF"/>
    <w:rsid w:val="00996D5E"/>
    <w:rsid w:val="009D0431"/>
    <w:rsid w:val="009F26A3"/>
    <w:rsid w:val="00A8019A"/>
    <w:rsid w:val="00AC487B"/>
    <w:rsid w:val="00AF3557"/>
    <w:rsid w:val="00B029B6"/>
    <w:rsid w:val="00B203E1"/>
    <w:rsid w:val="00B2288E"/>
    <w:rsid w:val="00B32066"/>
    <w:rsid w:val="00B93E63"/>
    <w:rsid w:val="00B940E7"/>
    <w:rsid w:val="00BC1C0C"/>
    <w:rsid w:val="00BF504E"/>
    <w:rsid w:val="00C003C6"/>
    <w:rsid w:val="00C07321"/>
    <w:rsid w:val="00C545FF"/>
    <w:rsid w:val="00C57B15"/>
    <w:rsid w:val="00C611D4"/>
    <w:rsid w:val="00C65C59"/>
    <w:rsid w:val="00C71113"/>
    <w:rsid w:val="00CE17DC"/>
    <w:rsid w:val="00D17151"/>
    <w:rsid w:val="00D205AB"/>
    <w:rsid w:val="00D4002C"/>
    <w:rsid w:val="00D4025E"/>
    <w:rsid w:val="00D43E4E"/>
    <w:rsid w:val="00D608AA"/>
    <w:rsid w:val="00D85D2C"/>
    <w:rsid w:val="00D94F6A"/>
    <w:rsid w:val="00D956DB"/>
    <w:rsid w:val="00DD6BF4"/>
    <w:rsid w:val="00DE2281"/>
    <w:rsid w:val="00DE4824"/>
    <w:rsid w:val="00E27B7A"/>
    <w:rsid w:val="00E41FCB"/>
    <w:rsid w:val="00E5054B"/>
    <w:rsid w:val="00E57F41"/>
    <w:rsid w:val="00E6115B"/>
    <w:rsid w:val="00E6557F"/>
    <w:rsid w:val="00EC1E0A"/>
    <w:rsid w:val="00EC446E"/>
    <w:rsid w:val="00ED7858"/>
    <w:rsid w:val="00EF24FD"/>
    <w:rsid w:val="00F12C2E"/>
    <w:rsid w:val="00F14B11"/>
    <w:rsid w:val="00F15BAE"/>
    <w:rsid w:val="00F2386B"/>
    <w:rsid w:val="00F30FC0"/>
    <w:rsid w:val="00F3222D"/>
    <w:rsid w:val="00F62D53"/>
    <w:rsid w:val="00FA7620"/>
    <w:rsid w:val="00FF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0F574B"/>
  <w14:defaultImageDpi w14:val="32767"/>
  <w15:chartTrackingRefBased/>
  <w15:docId w15:val="{C25E9A51-2D3E-264B-8972-6B10026F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32603"/>
    <w:rPr>
      <w:rFonts w:ascii="Avenir Next Condensed" w:hAnsi="Avenir Next Condensed"/>
    </w:rPr>
  </w:style>
  <w:style w:type="paragraph" w:styleId="Titre1">
    <w:name w:val="heading 1"/>
    <w:basedOn w:val="Normal"/>
    <w:next w:val="Normal"/>
    <w:link w:val="Titre1Car"/>
    <w:qFormat/>
    <w:rsid w:val="008326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9943EF"/>
    <w:pPr>
      <w:keepNext/>
      <w:spacing w:before="240" w:after="60"/>
      <w:ind w:left="1149" w:hanging="432"/>
      <w:outlineLvl w:val="1"/>
    </w:pPr>
    <w:rPr>
      <w:rFonts w:ascii="Frutiger LT Com 55 Roman" w:eastAsia="Times New Roman" w:hAnsi="Frutiger LT Com 55 Roman" w:cs="Times New Roman"/>
      <w:b/>
      <w:bCs/>
      <w:iCs/>
      <w:sz w:val="20"/>
      <w:szCs w:val="28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545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45FF"/>
  </w:style>
  <w:style w:type="paragraph" w:styleId="Pieddepage">
    <w:name w:val="footer"/>
    <w:basedOn w:val="Normal"/>
    <w:link w:val="PieddepageCar"/>
    <w:uiPriority w:val="99"/>
    <w:unhideWhenUsed/>
    <w:rsid w:val="00C545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45FF"/>
  </w:style>
  <w:style w:type="character" w:styleId="Numrodepage">
    <w:name w:val="page number"/>
    <w:basedOn w:val="Policepardfaut"/>
    <w:uiPriority w:val="99"/>
    <w:semiHidden/>
    <w:unhideWhenUsed/>
    <w:rsid w:val="00832603"/>
  </w:style>
  <w:style w:type="character" w:customStyle="1" w:styleId="Titre1Car">
    <w:name w:val="Titre 1 Car"/>
    <w:basedOn w:val="Policepardfaut"/>
    <w:link w:val="Titre1"/>
    <w:uiPriority w:val="9"/>
    <w:rsid w:val="008326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832603"/>
    <w:pPr>
      <w:contextualSpacing/>
    </w:pPr>
    <w:rPr>
      <w:rFonts w:ascii="Chalkduster" w:eastAsiaTheme="majorEastAsia" w:hAnsi="Chalkduster" w:cstheme="majorBidi"/>
      <w:color w:val="DF6F1A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2603"/>
    <w:rPr>
      <w:rFonts w:ascii="Chalkduster" w:eastAsiaTheme="majorEastAsia" w:hAnsi="Chalkduster" w:cstheme="majorBidi"/>
      <w:color w:val="DF6F1A"/>
      <w:spacing w:val="-10"/>
      <w:kern w:val="28"/>
      <w:sz w:val="56"/>
      <w:szCs w:val="56"/>
    </w:rPr>
  </w:style>
  <w:style w:type="paragraph" w:customStyle="1" w:styleId="Abstand">
    <w:name w:val="Abstand"/>
    <w:basedOn w:val="Normal"/>
    <w:rsid w:val="006D75E7"/>
    <w:rPr>
      <w:rFonts w:ascii="Arial" w:eastAsia="Times New Roman" w:hAnsi="Arial" w:cs="Times New Roman"/>
      <w:sz w:val="16"/>
      <w:szCs w:val="16"/>
      <w:lang w:val="de-DE" w:eastAsia="de-DE"/>
    </w:rPr>
  </w:style>
  <w:style w:type="character" w:styleId="Lienhypertexte">
    <w:name w:val="Hyperlink"/>
    <w:unhideWhenUsed/>
    <w:rsid w:val="006D75E7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D75E7"/>
    <w:rPr>
      <w:color w:val="954F72" w:themeColor="followedHyperlink"/>
      <w:u w:val="single"/>
    </w:rPr>
  </w:style>
  <w:style w:type="paragraph" w:styleId="Commentaire">
    <w:name w:val="annotation text"/>
    <w:basedOn w:val="Normal"/>
    <w:link w:val="CommentaireCar"/>
    <w:rsid w:val="00C71113"/>
    <w:pPr>
      <w:spacing w:before="120" w:after="120" w:line="260" w:lineRule="atLeast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CommentaireCar">
    <w:name w:val="Commentaire Car"/>
    <w:basedOn w:val="Policepardfaut"/>
    <w:link w:val="Commentaire"/>
    <w:rsid w:val="00C71113"/>
    <w:rPr>
      <w:rFonts w:ascii="Arial" w:eastAsia="Times New Roman" w:hAnsi="Arial" w:cs="Times New Roman"/>
      <w:sz w:val="20"/>
      <w:szCs w:val="20"/>
      <w:lang w:eastAsia="de-DE"/>
    </w:rPr>
  </w:style>
  <w:style w:type="paragraph" w:styleId="TM1">
    <w:name w:val="toc 1"/>
    <w:basedOn w:val="Normal"/>
    <w:next w:val="Normal"/>
    <w:autoRedefine/>
    <w:uiPriority w:val="39"/>
    <w:rsid w:val="009943EF"/>
    <w:pPr>
      <w:tabs>
        <w:tab w:val="left" w:pos="600"/>
        <w:tab w:val="right" w:leader="dot" w:pos="8778"/>
      </w:tabs>
      <w:spacing w:before="120"/>
    </w:pPr>
    <w:rPr>
      <w:rFonts w:ascii="Arial" w:eastAsia="Times New Roman" w:hAnsi="Arial" w:cs="Arial"/>
      <w:b/>
      <w:noProof/>
      <w:lang w:eastAsia="de-DE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M2">
    <w:name w:val="toc 2"/>
    <w:basedOn w:val="Normal"/>
    <w:next w:val="Normal"/>
    <w:autoRedefine/>
    <w:uiPriority w:val="39"/>
    <w:rsid w:val="00740293"/>
    <w:pPr>
      <w:tabs>
        <w:tab w:val="left" w:pos="720"/>
        <w:tab w:val="right" w:leader="dot" w:pos="8778"/>
      </w:tabs>
    </w:pPr>
    <w:rPr>
      <w:rFonts w:ascii="Arial" w:eastAsia="Times New Roman" w:hAnsi="Arial" w:cs="Times New Roman"/>
      <w:sz w:val="22"/>
      <w:szCs w:val="22"/>
      <w:lang w:eastAsia="de-DE"/>
    </w:rPr>
  </w:style>
  <w:style w:type="character" w:customStyle="1" w:styleId="Titre2Car">
    <w:name w:val="Titre 2 Car"/>
    <w:basedOn w:val="Policepardfaut"/>
    <w:link w:val="Titre2"/>
    <w:rsid w:val="009943EF"/>
    <w:rPr>
      <w:rFonts w:ascii="Frutiger LT Com 55 Roman" w:eastAsia="Times New Roman" w:hAnsi="Frutiger LT Com 55 Roman" w:cs="Times New Roman"/>
      <w:b/>
      <w:bCs/>
      <w:iCs/>
      <w:sz w:val="20"/>
      <w:szCs w:val="28"/>
      <w:lang w:eastAsia="de-DE"/>
    </w:rPr>
  </w:style>
  <w:style w:type="paragraph" w:customStyle="1" w:styleId="Formatvorlageberschrift2Arial14PtVor18PtNach6Pt1">
    <w:name w:val="Formatvorlage Überschrift 2 + Arial 14 Pt. Vor:  18 Pt. Nach:  6 Pt.1"/>
    <w:basedOn w:val="Titre2"/>
    <w:rsid w:val="009943EF"/>
    <w:pPr>
      <w:spacing w:before="360" w:after="240"/>
    </w:pPr>
    <w:rPr>
      <w:rFonts w:ascii="Arial" w:hAnsi="Arial"/>
      <w:iCs w:val="0"/>
      <w:sz w:val="28"/>
      <w:szCs w:val="20"/>
    </w:rPr>
  </w:style>
  <w:style w:type="paragraph" w:styleId="Paragraphedeliste">
    <w:name w:val="List Paragraph"/>
    <w:basedOn w:val="Normal"/>
    <w:uiPriority w:val="72"/>
    <w:qFormat/>
    <w:rsid w:val="009943EF"/>
    <w:pPr>
      <w:ind w:left="720"/>
      <w:contextualSpacing/>
    </w:pPr>
    <w:rPr>
      <w:rFonts w:ascii="Frutiger LT Com 55 Roman" w:eastAsia="Times New Roman" w:hAnsi="Frutiger LT Com 55 Roman" w:cs="Times New Roman"/>
      <w:sz w:val="20"/>
      <w:lang w:eastAsia="de-DE"/>
    </w:rPr>
  </w:style>
  <w:style w:type="paragraph" w:customStyle="1" w:styleId="Formatvorlageberschrift116Pt">
    <w:name w:val="Formatvorlage Überschrift 1 + 16 Pt."/>
    <w:basedOn w:val="Titre1"/>
    <w:rsid w:val="009943EF"/>
    <w:pPr>
      <w:keepLines w:val="0"/>
      <w:spacing w:after="240"/>
      <w:ind w:left="357" w:hanging="357"/>
    </w:pPr>
    <w:rPr>
      <w:rFonts w:ascii="Arial" w:eastAsia="Times New Roman" w:hAnsi="Arial" w:cs="Arial"/>
      <w:b/>
      <w:bCs/>
      <w:color w:val="auto"/>
      <w:kern w:val="32"/>
      <w:lang w:eastAsia="de-DE"/>
    </w:rPr>
  </w:style>
  <w:style w:type="paragraph" w:customStyle="1" w:styleId="Formatvorlageberschrift116PtRot">
    <w:name w:val="Formatvorlage Überschrift 1 + 16 Pt. Rot"/>
    <w:basedOn w:val="Titre1"/>
    <w:rsid w:val="009943EF"/>
    <w:pPr>
      <w:keepLines w:val="0"/>
      <w:spacing w:after="240"/>
      <w:ind w:left="357" w:hanging="357"/>
    </w:pPr>
    <w:rPr>
      <w:rFonts w:ascii="Arial" w:eastAsia="Times New Roman" w:hAnsi="Arial" w:cs="Arial"/>
      <w:b/>
      <w:bCs/>
      <w:color w:val="FF0000"/>
      <w:kern w:val="32"/>
      <w:lang w:eastAsia="de-DE"/>
    </w:rPr>
  </w:style>
  <w:style w:type="character" w:styleId="Mentionnonrsolue">
    <w:name w:val="Unresolved Mention"/>
    <w:basedOn w:val="Policepardfaut"/>
    <w:uiPriority w:val="99"/>
    <w:rsid w:val="00F15BAE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740293"/>
    <w:rPr>
      <w:rFonts w:ascii="Avenir Next Condensed" w:hAnsi="Avenir Next Condensed"/>
    </w:rPr>
  </w:style>
  <w:style w:type="character" w:styleId="Marquedecommentaire">
    <w:name w:val="annotation reference"/>
    <w:basedOn w:val="Policepardfaut"/>
    <w:uiPriority w:val="99"/>
    <w:semiHidden/>
    <w:unhideWhenUsed/>
    <w:rsid w:val="00D956DB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56DB"/>
    <w:pPr>
      <w:spacing w:before="0" w:after="0" w:line="240" w:lineRule="auto"/>
    </w:pPr>
    <w:rPr>
      <w:rFonts w:ascii="Avenir Next Condensed" w:eastAsiaTheme="minorHAnsi" w:hAnsi="Avenir Next Condensed" w:cstheme="minorBid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56DB"/>
    <w:rPr>
      <w:rFonts w:ascii="Avenir Next Condensed" w:eastAsia="Times New Roman" w:hAnsi="Avenir Next Condensed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2profil.c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cours@eco2profil.ch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o2profil.ch/idees-de-projet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izeedor.fr/jeux-activites/pour-jouer-a-l-interieur/le-brainstorm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ncours@eco2profil.ch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olasketterer/Downloads/630%20Document%20eCO2profil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630 Document eCO2profil.dotx</Template>
  <TotalTime>0</TotalTime>
  <Pages>8</Pages>
  <Words>1299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ecoLive</Company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Lénaïc Jourdren</dc:creator>
  <cp:keywords/>
  <dc:description/>
  <cp:lastModifiedBy>Nicolas Ketterer</cp:lastModifiedBy>
  <cp:revision>2</cp:revision>
  <dcterms:created xsi:type="dcterms:W3CDTF">2026-05-01T12:37:00Z</dcterms:created>
  <dcterms:modified xsi:type="dcterms:W3CDTF">2026-05-01T12:37:00Z</dcterms:modified>
</cp:coreProperties>
</file>